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176F9" w14:textId="1D0A1700" w:rsidR="00415A71" w:rsidRPr="00331D93" w:rsidRDefault="00331D93" w:rsidP="00331D93">
      <w:pPr>
        <w:jc w:val="center"/>
        <w:rPr>
          <w:b/>
          <w:sz w:val="32"/>
        </w:rPr>
      </w:pPr>
      <w:proofErr w:type="spellStart"/>
      <w:r>
        <w:rPr>
          <w:b/>
          <w:sz w:val="32"/>
        </w:rPr>
        <w:t>Portadown</w:t>
      </w:r>
      <w:proofErr w:type="spellEnd"/>
      <w:r>
        <w:rPr>
          <w:b/>
          <w:sz w:val="32"/>
        </w:rPr>
        <w:t xml:space="preserve"> College Primary Schools’</w:t>
      </w:r>
      <w:r w:rsidRPr="00331D93">
        <w:rPr>
          <w:b/>
          <w:sz w:val="32"/>
        </w:rPr>
        <w:t xml:space="preserve"> Cross Country Competition</w:t>
      </w:r>
    </w:p>
    <w:p w14:paraId="527EE8B1" w14:textId="38603024" w:rsidR="001C44EF" w:rsidRPr="00DA7C88" w:rsidRDefault="00331D93" w:rsidP="00DA7C88">
      <w:pPr>
        <w:jc w:val="center"/>
        <w:rPr>
          <w:b/>
          <w:sz w:val="32"/>
        </w:rPr>
      </w:pPr>
      <w:r w:rsidRPr="00331D93">
        <w:rPr>
          <w:b/>
          <w:sz w:val="32"/>
        </w:rPr>
        <w:t>Information Pack for Primary Schools</w:t>
      </w:r>
      <w:r w:rsidR="00DA7C88">
        <w:rPr>
          <w:b/>
          <w:sz w:val="32"/>
        </w:rPr>
        <w:t xml:space="preserve"> </w:t>
      </w:r>
    </w:p>
    <w:p w14:paraId="6FD5C5E8" w14:textId="77777777" w:rsidR="00331D93" w:rsidRPr="00331D93" w:rsidRDefault="00331D93" w:rsidP="00331D93">
      <w:pPr>
        <w:jc w:val="center"/>
        <w:rPr>
          <w:sz w:val="28"/>
        </w:rPr>
      </w:pPr>
    </w:p>
    <w:p w14:paraId="09C42A23" w14:textId="0FE0D32E" w:rsidR="00245D48" w:rsidRDefault="00245D48">
      <w:pPr>
        <w:rPr>
          <w:b/>
        </w:rPr>
      </w:pPr>
      <w:r>
        <w:rPr>
          <w:b/>
        </w:rPr>
        <w:t xml:space="preserve">We would like to welcome you to </w:t>
      </w:r>
      <w:proofErr w:type="spellStart"/>
      <w:r>
        <w:rPr>
          <w:b/>
        </w:rPr>
        <w:t>Portadown</w:t>
      </w:r>
      <w:proofErr w:type="spellEnd"/>
      <w:r>
        <w:rPr>
          <w:b/>
        </w:rPr>
        <w:t xml:space="preserve"> College, for our Cross Country Event. </w:t>
      </w:r>
    </w:p>
    <w:p w14:paraId="7573ED94" w14:textId="77777777" w:rsidR="005A5506" w:rsidRDefault="005A5506">
      <w:pPr>
        <w:rPr>
          <w:b/>
        </w:rPr>
      </w:pPr>
      <w:r w:rsidRPr="00331D93">
        <w:rPr>
          <w:b/>
        </w:rPr>
        <w:t>Please arrive at PC for 10am on Friday 13</w:t>
      </w:r>
      <w:r w:rsidRPr="00331D93">
        <w:rPr>
          <w:b/>
          <w:vertAlign w:val="superscript"/>
        </w:rPr>
        <w:t>th</w:t>
      </w:r>
      <w:r w:rsidRPr="00331D93">
        <w:rPr>
          <w:b/>
        </w:rPr>
        <w:t xml:space="preserve"> of December</w:t>
      </w:r>
    </w:p>
    <w:p w14:paraId="2ABE70C8" w14:textId="777C451A" w:rsidR="005A5506" w:rsidRDefault="005A5506">
      <w:pPr>
        <w:rPr>
          <w:b/>
        </w:rPr>
      </w:pPr>
      <w:r>
        <w:rPr>
          <w:b/>
        </w:rPr>
        <w:t xml:space="preserve"> Timetable for the morning</w:t>
      </w:r>
    </w:p>
    <w:tbl>
      <w:tblPr>
        <w:tblStyle w:val="TableGrid"/>
        <w:tblW w:w="0" w:type="auto"/>
        <w:tblLook w:val="04A0" w:firstRow="1" w:lastRow="0" w:firstColumn="1" w:lastColumn="0" w:noHBand="0" w:noVBand="1"/>
      </w:tblPr>
      <w:tblGrid>
        <w:gridCol w:w="2830"/>
        <w:gridCol w:w="6186"/>
      </w:tblGrid>
      <w:tr w:rsidR="005A5506" w14:paraId="299A2BAA" w14:textId="77777777" w:rsidTr="005A5506">
        <w:tc>
          <w:tcPr>
            <w:tcW w:w="2830" w:type="dxa"/>
          </w:tcPr>
          <w:p w14:paraId="4D327055" w14:textId="132A02F7" w:rsidR="005A5506" w:rsidRDefault="00904D55">
            <w:pPr>
              <w:rPr>
                <w:b/>
              </w:rPr>
            </w:pPr>
            <w:r>
              <w:rPr>
                <w:b/>
              </w:rPr>
              <w:t>10:00am</w:t>
            </w:r>
          </w:p>
        </w:tc>
        <w:tc>
          <w:tcPr>
            <w:tcW w:w="6186" w:type="dxa"/>
          </w:tcPr>
          <w:p w14:paraId="230C4AB1" w14:textId="4FE121FC" w:rsidR="005A5506" w:rsidRDefault="00904D55">
            <w:pPr>
              <w:rPr>
                <w:b/>
              </w:rPr>
            </w:pPr>
            <w:r>
              <w:rPr>
                <w:b/>
              </w:rPr>
              <w:t>Arrival and Registration</w:t>
            </w:r>
          </w:p>
        </w:tc>
      </w:tr>
      <w:tr w:rsidR="00904D55" w14:paraId="001AA97A" w14:textId="77777777" w:rsidTr="005A5506">
        <w:tc>
          <w:tcPr>
            <w:tcW w:w="2830" w:type="dxa"/>
          </w:tcPr>
          <w:p w14:paraId="1A89D78D" w14:textId="2487607F" w:rsidR="00904D55" w:rsidRDefault="00904D55" w:rsidP="00904D55">
            <w:pPr>
              <w:rPr>
                <w:b/>
              </w:rPr>
            </w:pPr>
            <w:r w:rsidRPr="00904D55">
              <w:rPr>
                <w:b/>
                <w:color w:val="FF0000"/>
              </w:rPr>
              <w:t xml:space="preserve">10:45am </w:t>
            </w:r>
          </w:p>
        </w:tc>
        <w:tc>
          <w:tcPr>
            <w:tcW w:w="6186" w:type="dxa"/>
          </w:tcPr>
          <w:p w14:paraId="351EF7F1" w14:textId="48478748" w:rsidR="00904D55" w:rsidRPr="00904D55" w:rsidRDefault="00904D55" w:rsidP="00904D55">
            <w:pPr>
              <w:rPr>
                <w:b/>
                <w:color w:val="FF0000"/>
              </w:rPr>
            </w:pPr>
            <w:r w:rsidRPr="00904D55">
              <w:rPr>
                <w:b/>
                <w:color w:val="FF0000"/>
              </w:rPr>
              <w:t>Fun Run</w:t>
            </w:r>
          </w:p>
        </w:tc>
      </w:tr>
      <w:tr w:rsidR="00904D55" w14:paraId="62039DCA" w14:textId="77777777" w:rsidTr="005A5506">
        <w:tc>
          <w:tcPr>
            <w:tcW w:w="2830" w:type="dxa"/>
          </w:tcPr>
          <w:p w14:paraId="19E46764" w14:textId="788DACB1" w:rsidR="00904D55" w:rsidRDefault="00904D55" w:rsidP="00904D55">
            <w:pPr>
              <w:rPr>
                <w:b/>
              </w:rPr>
            </w:pPr>
            <w:r w:rsidRPr="00904D55">
              <w:rPr>
                <w:b/>
                <w:color w:val="FF0000"/>
              </w:rPr>
              <w:t>11:05am</w:t>
            </w:r>
          </w:p>
        </w:tc>
        <w:tc>
          <w:tcPr>
            <w:tcW w:w="6186" w:type="dxa"/>
          </w:tcPr>
          <w:p w14:paraId="6A5F3866" w14:textId="71D370D5" w:rsidR="00904D55" w:rsidRPr="00904D55" w:rsidRDefault="00904D55" w:rsidP="00904D55">
            <w:pPr>
              <w:rPr>
                <w:b/>
                <w:color w:val="FF0000"/>
              </w:rPr>
            </w:pPr>
            <w:r w:rsidRPr="00904D55">
              <w:rPr>
                <w:b/>
                <w:color w:val="FF0000"/>
              </w:rPr>
              <w:t>Girls Race</w:t>
            </w:r>
          </w:p>
        </w:tc>
      </w:tr>
      <w:tr w:rsidR="00904D55" w14:paraId="7AA90EFB" w14:textId="77777777" w:rsidTr="005A5506">
        <w:tc>
          <w:tcPr>
            <w:tcW w:w="2830" w:type="dxa"/>
          </w:tcPr>
          <w:p w14:paraId="3FC940A6" w14:textId="6E270A38" w:rsidR="00904D55" w:rsidRDefault="00904D55" w:rsidP="00904D55">
            <w:pPr>
              <w:rPr>
                <w:b/>
              </w:rPr>
            </w:pPr>
            <w:r w:rsidRPr="00904D55">
              <w:rPr>
                <w:b/>
                <w:color w:val="FF0000"/>
              </w:rPr>
              <w:t xml:space="preserve">11:20am </w:t>
            </w:r>
          </w:p>
        </w:tc>
        <w:tc>
          <w:tcPr>
            <w:tcW w:w="6186" w:type="dxa"/>
          </w:tcPr>
          <w:p w14:paraId="26C1FA38" w14:textId="642C392D" w:rsidR="00904D55" w:rsidRPr="00904D55" w:rsidRDefault="00904D55" w:rsidP="00904D55">
            <w:pPr>
              <w:rPr>
                <w:b/>
                <w:color w:val="FF0000"/>
              </w:rPr>
            </w:pPr>
            <w:r w:rsidRPr="00904D55">
              <w:rPr>
                <w:b/>
                <w:color w:val="FF0000"/>
              </w:rPr>
              <w:t>Boys Race</w:t>
            </w:r>
          </w:p>
        </w:tc>
      </w:tr>
      <w:tr w:rsidR="00904D55" w14:paraId="261D0104" w14:textId="77777777" w:rsidTr="005A5506">
        <w:tc>
          <w:tcPr>
            <w:tcW w:w="2830" w:type="dxa"/>
          </w:tcPr>
          <w:p w14:paraId="42B0AED1" w14:textId="6157D9AE" w:rsidR="00904D55" w:rsidRDefault="00904D55" w:rsidP="00904D55">
            <w:pPr>
              <w:rPr>
                <w:b/>
              </w:rPr>
            </w:pPr>
            <w:r>
              <w:rPr>
                <w:b/>
              </w:rPr>
              <w:t>11:50am</w:t>
            </w:r>
          </w:p>
        </w:tc>
        <w:tc>
          <w:tcPr>
            <w:tcW w:w="6186" w:type="dxa"/>
          </w:tcPr>
          <w:p w14:paraId="0F2F56AE" w14:textId="6A238F57" w:rsidR="00904D55" w:rsidRDefault="00904D55" w:rsidP="00904D55">
            <w:pPr>
              <w:rPr>
                <w:b/>
              </w:rPr>
            </w:pPr>
            <w:r>
              <w:rPr>
                <w:b/>
              </w:rPr>
              <w:t>Presentation of Prizes</w:t>
            </w:r>
            <w:r w:rsidR="001A2895">
              <w:rPr>
                <w:b/>
              </w:rPr>
              <w:t xml:space="preserve"> and Pick up</w:t>
            </w:r>
          </w:p>
        </w:tc>
      </w:tr>
    </w:tbl>
    <w:p w14:paraId="2E732E58" w14:textId="77777777" w:rsidR="005A5506" w:rsidRDefault="005A5506">
      <w:pPr>
        <w:rPr>
          <w:b/>
        </w:rPr>
      </w:pPr>
    </w:p>
    <w:p w14:paraId="21D040DA" w14:textId="4F917641" w:rsidR="00331D93" w:rsidRPr="005A5506" w:rsidRDefault="00826DEB">
      <w:r>
        <w:t xml:space="preserve">. </w:t>
      </w:r>
      <w:r w:rsidR="00331D93">
        <w:rPr>
          <w:b/>
          <w:u w:val="single"/>
        </w:rPr>
        <w:t>Drop off and Bus Parking</w:t>
      </w:r>
    </w:p>
    <w:p w14:paraId="2C710DA8" w14:textId="77777777" w:rsidR="00605983" w:rsidRDefault="00331D93" w:rsidP="00605983">
      <w:pPr>
        <w:pStyle w:val="ListParagraph"/>
        <w:numPr>
          <w:ilvl w:val="0"/>
          <w:numId w:val="2"/>
        </w:numPr>
      </w:pPr>
      <w:r>
        <w:t xml:space="preserve">Arrive via </w:t>
      </w:r>
      <w:proofErr w:type="spellStart"/>
      <w:r>
        <w:t>Killy</w:t>
      </w:r>
      <w:r w:rsidR="00605983">
        <w:t>comaine</w:t>
      </w:r>
      <w:proofErr w:type="spellEnd"/>
      <w:r w:rsidR="00605983">
        <w:t xml:space="preserve"> Rd, using the bus layby</w:t>
      </w:r>
      <w:r>
        <w:t xml:space="preserve"> </w:t>
      </w:r>
      <w:r w:rsidR="00091A26" w:rsidRPr="00605983">
        <w:rPr>
          <w:b/>
        </w:rPr>
        <w:t>outside</w:t>
      </w:r>
      <w:r>
        <w:t xml:space="preserve"> the gates of the school. </w:t>
      </w:r>
    </w:p>
    <w:p w14:paraId="05733F6F" w14:textId="713EF790" w:rsidR="00605983" w:rsidRDefault="00605983" w:rsidP="00605983">
      <w:pPr>
        <w:pStyle w:val="ListParagraph"/>
        <w:numPr>
          <w:ilvl w:val="0"/>
          <w:numId w:val="2"/>
        </w:numPr>
        <w:rPr>
          <w:b/>
        </w:rPr>
      </w:pPr>
      <w:r w:rsidRPr="00605983">
        <w:rPr>
          <w:b/>
        </w:rPr>
        <w:t>There will be no facility for bus parking inside the school grounds.</w:t>
      </w:r>
    </w:p>
    <w:p w14:paraId="17AC3A50" w14:textId="231C05AA" w:rsidR="001A2895" w:rsidRPr="00605983" w:rsidRDefault="001A2895" w:rsidP="00605983">
      <w:pPr>
        <w:pStyle w:val="ListParagraph"/>
        <w:numPr>
          <w:ilvl w:val="0"/>
          <w:numId w:val="2"/>
        </w:numPr>
        <w:rPr>
          <w:b/>
        </w:rPr>
      </w:pPr>
      <w:r>
        <w:rPr>
          <w:b/>
        </w:rPr>
        <w:t>Pick up after the event will be from the bus layby</w:t>
      </w:r>
    </w:p>
    <w:p w14:paraId="59ED6E30" w14:textId="37B0672F" w:rsidR="00331D93" w:rsidRPr="00331D93" w:rsidRDefault="00331D93">
      <w:r>
        <w:t>You</w:t>
      </w:r>
      <w:r w:rsidR="00091A26">
        <w:t xml:space="preserve"> will be met by a steward in a high visibility jacket</w:t>
      </w:r>
      <w:r>
        <w:t xml:space="preserve"> and</w:t>
      </w:r>
      <w:r w:rsidR="00091A26">
        <w:t xml:space="preserve"> walk</w:t>
      </w:r>
      <w:r>
        <w:t>ed</w:t>
      </w:r>
      <w:r w:rsidR="00091A26">
        <w:t xml:space="preserve"> you down </w:t>
      </w:r>
      <w:r>
        <w:t>safely to the registration area. Changing facilities are available in the Sports’ hall and will be pre allocated.</w:t>
      </w:r>
    </w:p>
    <w:p w14:paraId="59102AA9" w14:textId="1846B920" w:rsidR="00331D93" w:rsidRDefault="00605983" w:rsidP="00826DEB">
      <w:pPr>
        <w:tabs>
          <w:tab w:val="left" w:pos="1680"/>
        </w:tabs>
        <w:rPr>
          <w:b/>
          <w:u w:val="single"/>
        </w:rPr>
      </w:pPr>
      <w:r>
        <w:rPr>
          <w:b/>
          <w:u w:val="single"/>
        </w:rPr>
        <w:t>Parking information for parents and spectators</w:t>
      </w:r>
    </w:p>
    <w:p w14:paraId="6C38B273" w14:textId="72FAB1CD" w:rsidR="00605983" w:rsidRPr="00605983" w:rsidRDefault="00605983" w:rsidP="00826DEB">
      <w:pPr>
        <w:tabs>
          <w:tab w:val="left" w:pos="1680"/>
        </w:tabs>
      </w:pPr>
      <w:r>
        <w:t>Parents and spectators are asked to park on the right hand side of the main school carpark.  This will be sign posted.</w:t>
      </w:r>
    </w:p>
    <w:p w14:paraId="2B1D7606" w14:textId="19652A30" w:rsidR="00331D93" w:rsidRPr="00331D93" w:rsidRDefault="00331D93" w:rsidP="00826DEB">
      <w:pPr>
        <w:tabs>
          <w:tab w:val="left" w:pos="1680"/>
        </w:tabs>
        <w:rPr>
          <w:b/>
          <w:u w:val="single"/>
        </w:rPr>
      </w:pPr>
      <w:r w:rsidRPr="00331D93">
        <w:rPr>
          <w:b/>
          <w:u w:val="single"/>
        </w:rPr>
        <w:t>Check list for participants:</w:t>
      </w:r>
    </w:p>
    <w:p w14:paraId="3AF22FDD" w14:textId="77777777" w:rsidR="00826DEB" w:rsidRDefault="00826DEB" w:rsidP="00091A26">
      <w:pPr>
        <w:pStyle w:val="ListParagraph"/>
        <w:numPr>
          <w:ilvl w:val="0"/>
          <w:numId w:val="1"/>
        </w:numPr>
        <w:tabs>
          <w:tab w:val="left" w:pos="1680"/>
        </w:tabs>
      </w:pPr>
      <w:r>
        <w:t xml:space="preserve">Water bottles </w:t>
      </w:r>
    </w:p>
    <w:p w14:paraId="7823146A" w14:textId="77777777" w:rsidR="00826DEB" w:rsidRDefault="00826DEB" w:rsidP="00091A26">
      <w:pPr>
        <w:pStyle w:val="ListParagraph"/>
        <w:numPr>
          <w:ilvl w:val="0"/>
          <w:numId w:val="1"/>
        </w:numPr>
        <w:tabs>
          <w:tab w:val="left" w:pos="1680"/>
        </w:tabs>
      </w:pPr>
      <w:r>
        <w:t xml:space="preserve">Warm clothes </w:t>
      </w:r>
    </w:p>
    <w:p w14:paraId="74D30C42" w14:textId="77777777" w:rsidR="00826DEB" w:rsidRDefault="00826DEB" w:rsidP="00091A26">
      <w:pPr>
        <w:pStyle w:val="ListParagraph"/>
        <w:numPr>
          <w:ilvl w:val="0"/>
          <w:numId w:val="1"/>
        </w:numPr>
        <w:tabs>
          <w:tab w:val="left" w:pos="1680"/>
        </w:tabs>
      </w:pPr>
      <w:r>
        <w:t>Change of clothes</w:t>
      </w:r>
    </w:p>
    <w:p w14:paraId="5F8A3397" w14:textId="77777777" w:rsidR="00826DEB" w:rsidRDefault="00826DEB" w:rsidP="00091A26">
      <w:pPr>
        <w:pStyle w:val="ListParagraph"/>
        <w:numPr>
          <w:ilvl w:val="0"/>
          <w:numId w:val="1"/>
        </w:numPr>
        <w:tabs>
          <w:tab w:val="left" w:pos="1680"/>
        </w:tabs>
      </w:pPr>
      <w:r>
        <w:t xml:space="preserve">Bag for belongings </w:t>
      </w:r>
    </w:p>
    <w:p w14:paraId="53EA0C2F" w14:textId="77777777" w:rsidR="00826DEB" w:rsidRDefault="00826DEB" w:rsidP="00091A26">
      <w:pPr>
        <w:pStyle w:val="ListParagraph"/>
        <w:numPr>
          <w:ilvl w:val="0"/>
          <w:numId w:val="1"/>
        </w:numPr>
        <w:tabs>
          <w:tab w:val="left" w:pos="1680"/>
        </w:tabs>
      </w:pPr>
      <w:r>
        <w:t xml:space="preserve">Change of footwear </w:t>
      </w:r>
    </w:p>
    <w:p w14:paraId="54E2493B" w14:textId="77777777" w:rsidR="00826DEB" w:rsidRDefault="00826DEB" w:rsidP="00091A26">
      <w:pPr>
        <w:pStyle w:val="ListParagraph"/>
        <w:numPr>
          <w:ilvl w:val="0"/>
          <w:numId w:val="1"/>
        </w:numPr>
        <w:tabs>
          <w:tab w:val="left" w:pos="1680"/>
        </w:tabs>
      </w:pPr>
      <w:r>
        <w:t>Snacks (nut free)</w:t>
      </w:r>
    </w:p>
    <w:p w14:paraId="08203454" w14:textId="77777777" w:rsidR="00826DEB" w:rsidRDefault="00826DEB" w:rsidP="00091A26">
      <w:pPr>
        <w:pStyle w:val="ListParagraph"/>
        <w:numPr>
          <w:ilvl w:val="0"/>
          <w:numId w:val="1"/>
        </w:numPr>
        <w:tabs>
          <w:tab w:val="left" w:pos="1680"/>
        </w:tabs>
      </w:pPr>
      <w:r>
        <w:t xml:space="preserve">Spare socks </w:t>
      </w:r>
    </w:p>
    <w:p w14:paraId="56843077" w14:textId="0EAEC0B7" w:rsidR="00826DEB" w:rsidRDefault="00826DEB" w:rsidP="00091A26">
      <w:pPr>
        <w:pStyle w:val="ListParagraph"/>
        <w:numPr>
          <w:ilvl w:val="0"/>
          <w:numId w:val="1"/>
        </w:numPr>
        <w:tabs>
          <w:tab w:val="left" w:pos="1680"/>
        </w:tabs>
      </w:pPr>
      <w:r>
        <w:t xml:space="preserve">Plastic bag for dirty clothes </w:t>
      </w:r>
    </w:p>
    <w:p w14:paraId="6123EAAB" w14:textId="10E631F2" w:rsidR="00605983" w:rsidRDefault="00605983" w:rsidP="00091A26">
      <w:pPr>
        <w:pStyle w:val="ListParagraph"/>
        <w:numPr>
          <w:ilvl w:val="0"/>
          <w:numId w:val="1"/>
        </w:numPr>
        <w:tabs>
          <w:tab w:val="left" w:pos="1680"/>
        </w:tabs>
      </w:pPr>
      <w:r>
        <w:t>Please do not bring valuables</w:t>
      </w:r>
    </w:p>
    <w:p w14:paraId="6A16B913" w14:textId="77777777" w:rsidR="005A5506" w:rsidRDefault="005A5506" w:rsidP="005A5506">
      <w:pPr>
        <w:pStyle w:val="ListParagraph"/>
        <w:tabs>
          <w:tab w:val="left" w:pos="1680"/>
        </w:tabs>
      </w:pPr>
    </w:p>
    <w:p w14:paraId="677F4F9B" w14:textId="311977A1" w:rsidR="005A5506" w:rsidRDefault="005A5506" w:rsidP="005A5506">
      <w:pPr>
        <w:tabs>
          <w:tab w:val="left" w:pos="1680"/>
        </w:tabs>
        <w:rPr>
          <w:b/>
        </w:rPr>
      </w:pPr>
      <w:r>
        <w:rPr>
          <w:b/>
        </w:rPr>
        <w:t xml:space="preserve">All competitors will be chip </w:t>
      </w:r>
      <w:proofErr w:type="gramStart"/>
      <w:r>
        <w:rPr>
          <w:b/>
        </w:rPr>
        <w:t>timed,</w:t>
      </w:r>
      <w:proofErr w:type="gramEnd"/>
      <w:r>
        <w:rPr>
          <w:b/>
        </w:rPr>
        <w:t xml:space="preserve"> </w:t>
      </w:r>
      <w:r w:rsidRPr="005A5506">
        <w:rPr>
          <w:b/>
        </w:rPr>
        <w:t xml:space="preserve">numbers will be </w:t>
      </w:r>
      <w:r w:rsidR="00904D55">
        <w:rPr>
          <w:b/>
        </w:rPr>
        <w:t>distributed</w:t>
      </w:r>
      <w:r w:rsidRPr="005A5506">
        <w:rPr>
          <w:b/>
        </w:rPr>
        <w:t xml:space="preserve"> at registration. </w:t>
      </w:r>
    </w:p>
    <w:p w14:paraId="55738D46" w14:textId="4CFF98A9" w:rsidR="005A5506" w:rsidRDefault="005A5506" w:rsidP="005A5506">
      <w:pPr>
        <w:tabs>
          <w:tab w:val="left" w:pos="1680"/>
        </w:tabs>
        <w:rPr>
          <w:b/>
        </w:rPr>
      </w:pPr>
    </w:p>
    <w:p w14:paraId="44425533" w14:textId="77777777" w:rsidR="005A5506" w:rsidRDefault="005A5506" w:rsidP="005A5506">
      <w:pPr>
        <w:tabs>
          <w:tab w:val="left" w:pos="1680"/>
        </w:tabs>
        <w:rPr>
          <w:b/>
        </w:rPr>
      </w:pPr>
    </w:p>
    <w:p w14:paraId="0BB2FDBA" w14:textId="77777777" w:rsidR="001A2895" w:rsidRDefault="001A2895" w:rsidP="005A5506">
      <w:pPr>
        <w:tabs>
          <w:tab w:val="left" w:pos="1680"/>
        </w:tabs>
        <w:rPr>
          <w:b/>
        </w:rPr>
      </w:pPr>
    </w:p>
    <w:p w14:paraId="728AD6AD" w14:textId="3745CC14" w:rsidR="005A5506" w:rsidRPr="005A5506" w:rsidRDefault="005A5506" w:rsidP="005A5506">
      <w:pPr>
        <w:tabs>
          <w:tab w:val="left" w:pos="1680"/>
        </w:tabs>
        <w:rPr>
          <w:b/>
        </w:rPr>
      </w:pPr>
      <w:r>
        <w:rPr>
          <w:b/>
        </w:rPr>
        <w:lastRenderedPageBreak/>
        <w:t>Changing Facilities</w:t>
      </w:r>
    </w:p>
    <w:p w14:paraId="57C718F0" w14:textId="77777777" w:rsidR="005A5506" w:rsidRPr="00DA2593" w:rsidRDefault="005A5506" w:rsidP="005A5506">
      <w:pPr>
        <w:pStyle w:val="ListParagraph"/>
        <w:numPr>
          <w:ilvl w:val="0"/>
          <w:numId w:val="4"/>
        </w:numPr>
        <w:rPr>
          <w:b/>
          <w:color w:val="FF0000"/>
        </w:rPr>
      </w:pPr>
      <w:r w:rsidRPr="00DA2593">
        <w:rPr>
          <w:b/>
          <w:color w:val="FF0000"/>
        </w:rPr>
        <w:t>Runners should come in kit and ready to run</w:t>
      </w:r>
    </w:p>
    <w:p w14:paraId="6A747170" w14:textId="6DD0566E" w:rsidR="00826DEB" w:rsidRDefault="005A5506" w:rsidP="005A5506">
      <w:pPr>
        <w:pStyle w:val="ListParagraph"/>
        <w:numPr>
          <w:ilvl w:val="0"/>
          <w:numId w:val="4"/>
        </w:numPr>
      </w:pPr>
      <w:r>
        <w:t>All changing and toilet facilities are located in the Sports’ Hall</w:t>
      </w:r>
    </w:p>
    <w:p w14:paraId="4E30C945" w14:textId="705C4731" w:rsidR="00826DEB" w:rsidRPr="005A5506" w:rsidRDefault="00331D93" w:rsidP="005A5506">
      <w:pPr>
        <w:pStyle w:val="ListParagraph"/>
        <w:numPr>
          <w:ilvl w:val="0"/>
          <w:numId w:val="3"/>
        </w:numPr>
        <w:rPr>
          <w:b/>
        </w:rPr>
      </w:pPr>
      <w:r>
        <w:t>Boys changing will be</w:t>
      </w:r>
      <w:r w:rsidR="00091A26">
        <w:t xml:space="preserve"> </w:t>
      </w:r>
      <w:r w:rsidRPr="005A5506">
        <w:rPr>
          <w:b/>
        </w:rPr>
        <w:t xml:space="preserve">in Changing Rooms </w:t>
      </w:r>
      <w:r w:rsidR="00091A26" w:rsidRPr="005A5506">
        <w:rPr>
          <w:b/>
        </w:rPr>
        <w:t xml:space="preserve">1 </w:t>
      </w:r>
      <w:r w:rsidRPr="005A5506">
        <w:rPr>
          <w:b/>
        </w:rPr>
        <w:t>and</w:t>
      </w:r>
      <w:r w:rsidR="00091A26" w:rsidRPr="005A5506">
        <w:rPr>
          <w:b/>
        </w:rPr>
        <w:t xml:space="preserve"> 2</w:t>
      </w:r>
      <w:r w:rsidR="00091A26">
        <w:t xml:space="preserve"> and the </w:t>
      </w:r>
      <w:r>
        <w:t>Girls changing</w:t>
      </w:r>
      <w:r w:rsidR="00091A26">
        <w:t xml:space="preserve"> will </w:t>
      </w:r>
      <w:r>
        <w:t xml:space="preserve">be </w:t>
      </w:r>
      <w:r w:rsidRPr="005A5506">
        <w:rPr>
          <w:b/>
        </w:rPr>
        <w:t>in Changing rooms</w:t>
      </w:r>
      <w:r w:rsidR="00091A26" w:rsidRPr="005A5506">
        <w:rPr>
          <w:b/>
        </w:rPr>
        <w:t xml:space="preserve"> 3 </w:t>
      </w:r>
      <w:r w:rsidRPr="005A5506">
        <w:rPr>
          <w:b/>
        </w:rPr>
        <w:t>and</w:t>
      </w:r>
      <w:r w:rsidR="00091A26" w:rsidRPr="005A5506">
        <w:rPr>
          <w:b/>
        </w:rPr>
        <w:t xml:space="preserve"> 4. </w:t>
      </w:r>
      <w:r w:rsidR="00826DEB" w:rsidRPr="005A5506">
        <w:rPr>
          <w:b/>
        </w:rPr>
        <w:t xml:space="preserve"> </w:t>
      </w:r>
    </w:p>
    <w:p w14:paraId="0986FE9D" w14:textId="1559B9D3" w:rsidR="00826DEB" w:rsidRDefault="00331D93" w:rsidP="005A5506">
      <w:pPr>
        <w:pStyle w:val="ListParagraph"/>
        <w:numPr>
          <w:ilvl w:val="0"/>
          <w:numId w:val="3"/>
        </w:numPr>
      </w:pPr>
      <w:r w:rsidRPr="00DA7C88">
        <w:t>There will be a staff</w:t>
      </w:r>
      <w:r w:rsidR="002C1B6A" w:rsidRPr="00DA7C88">
        <w:t xml:space="preserve"> </w:t>
      </w:r>
      <w:r w:rsidRPr="00DA7C88">
        <w:t>briefing</w:t>
      </w:r>
      <w:r w:rsidR="002C1B6A" w:rsidRPr="00DA7C88">
        <w:t xml:space="preserve"> on arrival at registration. </w:t>
      </w:r>
      <w:r w:rsidRPr="00DA7C88">
        <w:t xml:space="preserve">Registration will </w:t>
      </w:r>
      <w:r w:rsidR="00DA7C88" w:rsidRPr="00DA7C88">
        <w:t xml:space="preserve">at the side of the </w:t>
      </w:r>
      <w:r w:rsidRPr="00DA7C88">
        <w:t>Pavilion</w:t>
      </w:r>
      <w:r w:rsidR="001C44EF" w:rsidRPr="00DA7C88">
        <w:t>.</w:t>
      </w:r>
      <w:r w:rsidR="002C1B6A" w:rsidRPr="00DA7C88">
        <w:t xml:space="preserve"> </w:t>
      </w:r>
    </w:p>
    <w:p w14:paraId="7A8888E5" w14:textId="0C148F06" w:rsidR="002C1B6A" w:rsidRDefault="002C1B6A" w:rsidP="005A5506">
      <w:pPr>
        <w:pStyle w:val="ListParagraph"/>
        <w:numPr>
          <w:ilvl w:val="0"/>
          <w:numId w:val="3"/>
        </w:numPr>
      </w:pPr>
      <w:r>
        <w:t xml:space="preserve">Toilets will be signposted and shown to the children. Bins will be provided. </w:t>
      </w:r>
    </w:p>
    <w:p w14:paraId="0BBF98DF" w14:textId="1AB2DEB3" w:rsidR="005A5506" w:rsidRDefault="005A5506" w:rsidP="005A5506">
      <w:pPr>
        <w:pStyle w:val="ListParagraph"/>
        <w:numPr>
          <w:ilvl w:val="0"/>
          <w:numId w:val="3"/>
        </w:numPr>
      </w:pPr>
      <w:r>
        <w:t>Please do not bring valuables to the Cross Country</w:t>
      </w:r>
    </w:p>
    <w:p w14:paraId="19C09395" w14:textId="276CED51" w:rsidR="00245D48" w:rsidRDefault="00245D48" w:rsidP="001C44EF">
      <w:pPr>
        <w:tabs>
          <w:tab w:val="left" w:pos="1680"/>
        </w:tabs>
        <w:rPr>
          <w:b/>
        </w:rPr>
      </w:pPr>
    </w:p>
    <w:p w14:paraId="2E6B7B02" w14:textId="0BE50676" w:rsidR="001C44EF" w:rsidRPr="00245D48" w:rsidRDefault="001C44EF" w:rsidP="001C44EF">
      <w:pPr>
        <w:tabs>
          <w:tab w:val="left" w:pos="1680"/>
        </w:tabs>
        <w:rPr>
          <w:b/>
          <w:u w:val="single"/>
        </w:rPr>
      </w:pPr>
      <w:r w:rsidRPr="00245D48">
        <w:rPr>
          <w:b/>
          <w:u w:val="single"/>
        </w:rPr>
        <w:t>Rules</w:t>
      </w:r>
    </w:p>
    <w:p w14:paraId="6C5AD75D" w14:textId="6C358301" w:rsidR="001C44EF" w:rsidRPr="00DA7C88" w:rsidRDefault="001C44EF" w:rsidP="001C44EF">
      <w:pPr>
        <w:tabs>
          <w:tab w:val="left" w:pos="1680"/>
        </w:tabs>
      </w:pPr>
      <w:r w:rsidRPr="00DA7C88">
        <w:t xml:space="preserve">In the Boys and Girls team races the </w:t>
      </w:r>
      <w:r w:rsidRPr="00DA7C88">
        <w:rPr>
          <w:b/>
          <w:bCs/>
        </w:rPr>
        <w:t>top four times</w:t>
      </w:r>
      <w:r w:rsidRPr="00DA7C88">
        <w:t xml:space="preserve"> will count, with the team having the lowest cumulative score winning</w:t>
      </w:r>
      <w:r w:rsidR="00904D55">
        <w:t>.</w:t>
      </w:r>
    </w:p>
    <w:p w14:paraId="6F842911" w14:textId="27E2EB6A" w:rsidR="001C44EF" w:rsidRDefault="001C44EF" w:rsidP="001C44EF">
      <w:pPr>
        <w:tabs>
          <w:tab w:val="left" w:pos="1680"/>
        </w:tabs>
      </w:pPr>
      <w:r w:rsidRPr="00DA7C88">
        <w:t xml:space="preserve">There will also be a prize for the overall winning school.  This will be calculated using the times of the </w:t>
      </w:r>
      <w:r w:rsidRPr="00DA7C88">
        <w:rPr>
          <w:b/>
          <w:bCs/>
        </w:rPr>
        <w:t>top 4 boys and the top 4 girls</w:t>
      </w:r>
      <w:r w:rsidR="00904D55">
        <w:rPr>
          <w:b/>
          <w:bCs/>
        </w:rPr>
        <w:t xml:space="preserve"> from that school</w:t>
      </w:r>
      <w:r w:rsidRPr="00DA7C88">
        <w:t>, with the school having the lowest cumulative score winning.</w:t>
      </w:r>
    </w:p>
    <w:p w14:paraId="7AD80666" w14:textId="77777777" w:rsidR="001C44EF" w:rsidRDefault="001C44EF" w:rsidP="001C44EF">
      <w:pPr>
        <w:tabs>
          <w:tab w:val="left" w:pos="1680"/>
        </w:tabs>
      </w:pPr>
    </w:p>
    <w:p w14:paraId="6B2A2176" w14:textId="095938E5" w:rsidR="001C44EF" w:rsidRPr="001C44EF" w:rsidRDefault="001C44EF" w:rsidP="001C44EF">
      <w:pPr>
        <w:tabs>
          <w:tab w:val="left" w:pos="1680"/>
        </w:tabs>
        <w:rPr>
          <w:b/>
          <w:u w:val="single"/>
        </w:rPr>
      </w:pPr>
      <w:r w:rsidRPr="001C44EF">
        <w:rPr>
          <w:b/>
          <w:u w:val="single"/>
        </w:rPr>
        <w:t>Health and safety</w:t>
      </w:r>
    </w:p>
    <w:p w14:paraId="7404EA3E" w14:textId="2C226DAC" w:rsidR="001C44EF" w:rsidRDefault="001C44EF" w:rsidP="001C44EF">
      <w:pPr>
        <w:tabs>
          <w:tab w:val="left" w:pos="1680"/>
        </w:tabs>
      </w:pPr>
      <w:r>
        <w:t xml:space="preserve">Please make sure that the children are wearing appropriate footwear. We suggest spikes, trail shoes, football boots or trainers. Also ensure they wear appropriate clothing, </w:t>
      </w:r>
      <w:r w:rsidR="00904D55">
        <w:t>including base layers.</w:t>
      </w:r>
    </w:p>
    <w:p w14:paraId="7704F9F6" w14:textId="0F80E812" w:rsidR="00245D48" w:rsidRDefault="00245D48" w:rsidP="001C44EF">
      <w:pPr>
        <w:tabs>
          <w:tab w:val="left" w:pos="1680"/>
        </w:tabs>
      </w:pPr>
      <w:r>
        <w:t xml:space="preserve">The course may change if bad weather occurs, for the health and safety of the children. </w:t>
      </w:r>
    </w:p>
    <w:p w14:paraId="36B1D296" w14:textId="77777777" w:rsidR="00904D55" w:rsidRDefault="00904D55"/>
    <w:p w14:paraId="0D02B8C3" w14:textId="4722F041" w:rsidR="002C1B6A" w:rsidRPr="002C1B6A" w:rsidRDefault="00904D55">
      <w:pPr>
        <w:rPr>
          <w:b/>
        </w:rPr>
      </w:pPr>
      <w:r>
        <w:rPr>
          <w:b/>
        </w:rPr>
        <w:t>Race Timetable</w:t>
      </w:r>
    </w:p>
    <w:p w14:paraId="25272588" w14:textId="550BF4E2" w:rsidR="004570C0" w:rsidRDefault="002C1B6A">
      <w:r>
        <w:t xml:space="preserve">All children must meet in the race registration area </w:t>
      </w:r>
      <w:r w:rsidR="00904D55" w:rsidRPr="00DA2593">
        <w:rPr>
          <w:b/>
        </w:rPr>
        <w:t xml:space="preserve">10 minutes </w:t>
      </w:r>
      <w:r w:rsidRPr="00DA2593">
        <w:rPr>
          <w:b/>
        </w:rPr>
        <w:t>before their race</w:t>
      </w:r>
      <w:r>
        <w:t xml:space="preserve">, this is to ensure that we have all the correct children in the correct races. </w:t>
      </w:r>
      <w:r w:rsidR="00904D55">
        <w:t xml:space="preserve"> Please see below for registration and race times.</w:t>
      </w:r>
    </w:p>
    <w:p w14:paraId="37F6E054" w14:textId="260F5F98" w:rsidR="002C1B6A" w:rsidRDefault="002C1B6A"/>
    <w:tbl>
      <w:tblPr>
        <w:tblStyle w:val="TableGrid"/>
        <w:tblW w:w="6144" w:type="dxa"/>
        <w:tblLook w:val="04A0" w:firstRow="1" w:lastRow="0" w:firstColumn="1" w:lastColumn="0" w:noHBand="0" w:noVBand="1"/>
      </w:tblPr>
      <w:tblGrid>
        <w:gridCol w:w="2048"/>
        <w:gridCol w:w="2048"/>
        <w:gridCol w:w="2048"/>
      </w:tblGrid>
      <w:tr w:rsidR="00904D55" w14:paraId="099BFA13" w14:textId="1EC340B8" w:rsidTr="00904D55">
        <w:trPr>
          <w:trHeight w:val="277"/>
        </w:trPr>
        <w:tc>
          <w:tcPr>
            <w:tcW w:w="2048" w:type="dxa"/>
          </w:tcPr>
          <w:p w14:paraId="00388F8D" w14:textId="395F23FD" w:rsidR="00904D55" w:rsidRDefault="00904D55" w:rsidP="00904D55">
            <w:r>
              <w:t xml:space="preserve">Race </w:t>
            </w:r>
          </w:p>
        </w:tc>
        <w:tc>
          <w:tcPr>
            <w:tcW w:w="2048" w:type="dxa"/>
          </w:tcPr>
          <w:p w14:paraId="2AC7418E" w14:textId="3D9C9BBA" w:rsidR="00904D55" w:rsidRPr="00904D55" w:rsidRDefault="00904D55" w:rsidP="00904D55">
            <w:pPr>
              <w:rPr>
                <w:b/>
              </w:rPr>
            </w:pPr>
            <w:r w:rsidRPr="00904D55">
              <w:rPr>
                <w:b/>
              </w:rPr>
              <w:t>Registration time</w:t>
            </w:r>
          </w:p>
        </w:tc>
        <w:tc>
          <w:tcPr>
            <w:tcW w:w="2048" w:type="dxa"/>
          </w:tcPr>
          <w:p w14:paraId="43969561" w14:textId="0D3782BD" w:rsidR="00904D55" w:rsidRPr="00904D55" w:rsidRDefault="00904D55" w:rsidP="00904D55">
            <w:pPr>
              <w:rPr>
                <w:b/>
                <w:color w:val="FF0000"/>
              </w:rPr>
            </w:pPr>
            <w:r w:rsidRPr="00904D55">
              <w:rPr>
                <w:b/>
                <w:color w:val="FF0000"/>
              </w:rPr>
              <w:t xml:space="preserve">Race Time </w:t>
            </w:r>
          </w:p>
        </w:tc>
      </w:tr>
      <w:tr w:rsidR="00904D55" w14:paraId="763C16E9" w14:textId="02ED8F78" w:rsidTr="00904D55">
        <w:trPr>
          <w:trHeight w:val="262"/>
        </w:trPr>
        <w:tc>
          <w:tcPr>
            <w:tcW w:w="2048" w:type="dxa"/>
          </w:tcPr>
          <w:p w14:paraId="3FD56122" w14:textId="1DE98CE9" w:rsidR="00904D55" w:rsidRDefault="00904D55" w:rsidP="00904D55">
            <w:r>
              <w:t xml:space="preserve">Fun Run </w:t>
            </w:r>
          </w:p>
        </w:tc>
        <w:tc>
          <w:tcPr>
            <w:tcW w:w="2048" w:type="dxa"/>
          </w:tcPr>
          <w:p w14:paraId="33C4BC37" w14:textId="3B98DEEA" w:rsidR="00904D55" w:rsidRPr="00904D55" w:rsidRDefault="00904D55" w:rsidP="00904D55">
            <w:pPr>
              <w:rPr>
                <w:b/>
              </w:rPr>
            </w:pPr>
            <w:r w:rsidRPr="00904D55">
              <w:rPr>
                <w:b/>
              </w:rPr>
              <w:t>10:35am</w:t>
            </w:r>
          </w:p>
        </w:tc>
        <w:tc>
          <w:tcPr>
            <w:tcW w:w="2048" w:type="dxa"/>
          </w:tcPr>
          <w:p w14:paraId="6EA5B147" w14:textId="259F454F" w:rsidR="00904D55" w:rsidRPr="00904D55" w:rsidRDefault="00904D55" w:rsidP="00904D55">
            <w:pPr>
              <w:rPr>
                <w:b/>
                <w:color w:val="FF0000"/>
              </w:rPr>
            </w:pPr>
            <w:r w:rsidRPr="00904D55">
              <w:rPr>
                <w:b/>
                <w:color w:val="FF0000"/>
              </w:rPr>
              <w:t xml:space="preserve">10:45am </w:t>
            </w:r>
          </w:p>
        </w:tc>
      </w:tr>
      <w:tr w:rsidR="00904D55" w14:paraId="3D3A31AB" w14:textId="658EE3F5" w:rsidTr="00904D55">
        <w:trPr>
          <w:trHeight w:val="277"/>
        </w:trPr>
        <w:tc>
          <w:tcPr>
            <w:tcW w:w="2048" w:type="dxa"/>
          </w:tcPr>
          <w:p w14:paraId="7A47E82B" w14:textId="729ACEB7" w:rsidR="00904D55" w:rsidRDefault="00904D55" w:rsidP="00904D55">
            <w:r>
              <w:t xml:space="preserve">Boys Race </w:t>
            </w:r>
          </w:p>
        </w:tc>
        <w:tc>
          <w:tcPr>
            <w:tcW w:w="2048" w:type="dxa"/>
          </w:tcPr>
          <w:p w14:paraId="3B696220" w14:textId="4F7CE7C5" w:rsidR="00904D55" w:rsidRPr="00904D55" w:rsidRDefault="00904D55" w:rsidP="00904D55">
            <w:pPr>
              <w:rPr>
                <w:b/>
              </w:rPr>
            </w:pPr>
            <w:r w:rsidRPr="00904D55">
              <w:rPr>
                <w:b/>
              </w:rPr>
              <w:t>10:55am</w:t>
            </w:r>
          </w:p>
        </w:tc>
        <w:tc>
          <w:tcPr>
            <w:tcW w:w="2048" w:type="dxa"/>
          </w:tcPr>
          <w:p w14:paraId="35CC25D1" w14:textId="6A32A776" w:rsidR="00904D55" w:rsidRPr="00904D55" w:rsidRDefault="00904D55" w:rsidP="00904D55">
            <w:pPr>
              <w:rPr>
                <w:b/>
                <w:color w:val="FF0000"/>
              </w:rPr>
            </w:pPr>
            <w:r w:rsidRPr="00904D55">
              <w:rPr>
                <w:b/>
                <w:color w:val="FF0000"/>
              </w:rPr>
              <w:t>11:05am</w:t>
            </w:r>
          </w:p>
        </w:tc>
      </w:tr>
      <w:tr w:rsidR="00904D55" w14:paraId="5B33ED1D" w14:textId="73D38768" w:rsidTr="00904D55">
        <w:trPr>
          <w:trHeight w:val="262"/>
        </w:trPr>
        <w:tc>
          <w:tcPr>
            <w:tcW w:w="2048" w:type="dxa"/>
          </w:tcPr>
          <w:p w14:paraId="7C902ED4" w14:textId="36974F71" w:rsidR="00904D55" w:rsidRDefault="00904D55" w:rsidP="00904D55">
            <w:r>
              <w:t xml:space="preserve">Girls Race </w:t>
            </w:r>
          </w:p>
        </w:tc>
        <w:tc>
          <w:tcPr>
            <w:tcW w:w="2048" w:type="dxa"/>
          </w:tcPr>
          <w:p w14:paraId="1FDB6CE1" w14:textId="0B9C820F" w:rsidR="00904D55" w:rsidRPr="00904D55" w:rsidRDefault="00904D55" w:rsidP="00904D55">
            <w:pPr>
              <w:rPr>
                <w:b/>
              </w:rPr>
            </w:pPr>
            <w:r w:rsidRPr="00904D55">
              <w:rPr>
                <w:b/>
              </w:rPr>
              <w:t>11:10am</w:t>
            </w:r>
          </w:p>
        </w:tc>
        <w:tc>
          <w:tcPr>
            <w:tcW w:w="2048" w:type="dxa"/>
          </w:tcPr>
          <w:p w14:paraId="14FEA1BC" w14:textId="344F49D0" w:rsidR="00904D55" w:rsidRPr="00904D55" w:rsidRDefault="00904D55" w:rsidP="00904D55">
            <w:pPr>
              <w:rPr>
                <w:b/>
                <w:color w:val="FF0000"/>
              </w:rPr>
            </w:pPr>
            <w:r w:rsidRPr="00904D55">
              <w:rPr>
                <w:b/>
                <w:color w:val="FF0000"/>
              </w:rPr>
              <w:t xml:space="preserve">11:20am </w:t>
            </w:r>
          </w:p>
        </w:tc>
      </w:tr>
    </w:tbl>
    <w:p w14:paraId="3ABFF033" w14:textId="49050852" w:rsidR="00033ED6" w:rsidRDefault="00033ED6">
      <w:bookmarkStart w:id="0" w:name="_GoBack"/>
      <w:bookmarkEnd w:id="0"/>
    </w:p>
    <w:p w14:paraId="15DD5A21" w14:textId="77777777" w:rsidR="00904D55" w:rsidRDefault="00904D55" w:rsidP="00904D55">
      <w:pPr>
        <w:tabs>
          <w:tab w:val="left" w:pos="1680"/>
        </w:tabs>
      </w:pPr>
      <w:r>
        <w:t>The top three in boys and girls in the competitive races will get trophy.</w:t>
      </w:r>
    </w:p>
    <w:p w14:paraId="1533FEB5" w14:textId="77777777" w:rsidR="001C44EF" w:rsidRDefault="001C44EF" w:rsidP="001C44EF">
      <w:r>
        <w:t xml:space="preserve">All participants will get a medal for their participation in this event. </w:t>
      </w:r>
    </w:p>
    <w:p w14:paraId="611CFAC4" w14:textId="7B9ED9A9" w:rsidR="001C44EF" w:rsidRPr="00904D55" w:rsidRDefault="001C44EF">
      <w:pPr>
        <w:rPr>
          <w:b/>
          <w:color w:val="FF0000"/>
        </w:rPr>
      </w:pPr>
      <w:r w:rsidRPr="00904D55">
        <w:rPr>
          <w:b/>
          <w:color w:val="FF0000"/>
        </w:rPr>
        <w:t>Presentation of prizes:  11:50am</w:t>
      </w:r>
      <w:r w:rsidR="00564C2B" w:rsidRPr="00904D55">
        <w:rPr>
          <w:b/>
          <w:color w:val="FF0000"/>
        </w:rPr>
        <w:t xml:space="preserve"> (this may be subject to change on the day) </w:t>
      </w:r>
    </w:p>
    <w:p w14:paraId="389F04F4" w14:textId="77777777" w:rsidR="001C44EF" w:rsidRDefault="001C44EF" w:rsidP="002C1B6A"/>
    <w:p w14:paraId="68848F3E" w14:textId="77777777" w:rsidR="00904D55" w:rsidRDefault="00904D55" w:rsidP="002C1B6A">
      <w:pPr>
        <w:rPr>
          <w:b/>
        </w:rPr>
      </w:pPr>
    </w:p>
    <w:p w14:paraId="53262B0F" w14:textId="077682CC" w:rsidR="001C44EF" w:rsidRPr="001C44EF" w:rsidRDefault="001C44EF" w:rsidP="002C1B6A">
      <w:pPr>
        <w:rPr>
          <w:b/>
        </w:rPr>
      </w:pPr>
      <w:r w:rsidRPr="001C44EF">
        <w:rPr>
          <w:b/>
        </w:rPr>
        <w:lastRenderedPageBreak/>
        <w:t>First Aid</w:t>
      </w:r>
    </w:p>
    <w:p w14:paraId="03BB7D68" w14:textId="54F606E9" w:rsidR="001C516F" w:rsidRDefault="002C1B6A" w:rsidP="00904D55">
      <w:r>
        <w:t xml:space="preserve">First aid </w:t>
      </w:r>
      <w:r w:rsidR="001C44EF">
        <w:t>will be</w:t>
      </w:r>
      <w:r>
        <w:t xml:space="preserve"> available, but please ensure to bring any medication needed to this event. Things like </w:t>
      </w:r>
      <w:proofErr w:type="spellStart"/>
      <w:r>
        <w:t>Epipens</w:t>
      </w:r>
      <w:proofErr w:type="spellEnd"/>
      <w:r>
        <w:t>, inhalers etc.</w:t>
      </w:r>
    </w:p>
    <w:p w14:paraId="17B90D90" w14:textId="2D1EC7AD" w:rsidR="001C44EF" w:rsidRDefault="00605983" w:rsidP="001C44EF">
      <w:pPr>
        <w:tabs>
          <w:tab w:val="left" w:pos="1680"/>
        </w:tabs>
        <w:rPr>
          <w:b/>
        </w:rPr>
      </w:pPr>
      <w:r>
        <w:rPr>
          <w:b/>
        </w:rPr>
        <w:t>Map</w:t>
      </w:r>
    </w:p>
    <w:p w14:paraId="117FDE0E" w14:textId="77777777" w:rsidR="00904D55" w:rsidRDefault="00605983" w:rsidP="001C44EF">
      <w:pPr>
        <w:tabs>
          <w:tab w:val="left" w:pos="1680"/>
        </w:tabs>
      </w:pPr>
      <w:r w:rsidRPr="00605983">
        <w:t>A map of the course and other key information is provided.  All races will be 2 laps of the course.</w:t>
      </w:r>
    </w:p>
    <w:p w14:paraId="10DF0600" w14:textId="0605399D" w:rsidR="00605983" w:rsidRDefault="00564C2B" w:rsidP="001C44EF">
      <w:pPr>
        <w:tabs>
          <w:tab w:val="left" w:pos="1680"/>
        </w:tabs>
      </w:pPr>
      <w:r>
        <w:t xml:space="preserve"> </w:t>
      </w:r>
      <w:r w:rsidR="00904D55">
        <w:rPr>
          <w:b/>
        </w:rPr>
        <w:t xml:space="preserve">The course will be 1600m </w:t>
      </w:r>
      <w:proofErr w:type="spellStart"/>
      <w:r w:rsidR="00904D55">
        <w:rPr>
          <w:b/>
        </w:rPr>
        <w:t>approx</w:t>
      </w:r>
      <w:proofErr w:type="spellEnd"/>
    </w:p>
    <w:p w14:paraId="0DD6896B" w14:textId="77777777" w:rsidR="00904D55" w:rsidRPr="008A59F9" w:rsidRDefault="00904D55" w:rsidP="00904D55">
      <w:pPr>
        <w:tabs>
          <w:tab w:val="left" w:pos="1680"/>
        </w:tabs>
        <w:rPr>
          <w:bCs/>
        </w:rPr>
      </w:pPr>
      <w:r w:rsidRPr="008A59F9">
        <w:rPr>
          <w:bCs/>
        </w:rPr>
        <w:t xml:space="preserve">Photo and results service will be available on </w:t>
      </w:r>
      <w:proofErr w:type="spellStart"/>
      <w:r w:rsidRPr="008A59F9">
        <w:rPr>
          <w:bCs/>
        </w:rPr>
        <w:t>Portadown</w:t>
      </w:r>
      <w:proofErr w:type="spellEnd"/>
      <w:r w:rsidRPr="008A59F9">
        <w:rPr>
          <w:bCs/>
        </w:rPr>
        <w:t xml:space="preserve"> College website, there will be a separate page for this event on the home page</w:t>
      </w:r>
      <w:r>
        <w:rPr>
          <w:bCs/>
        </w:rPr>
        <w:t xml:space="preserve"> </w:t>
      </w:r>
      <w:hyperlink r:id="rId5" w:history="1">
        <w:r w:rsidRPr="00EC3981">
          <w:rPr>
            <w:rStyle w:val="Hyperlink"/>
            <w:bCs/>
          </w:rPr>
          <w:t>www.portadowncollege.com</w:t>
        </w:r>
      </w:hyperlink>
      <w:r>
        <w:rPr>
          <w:bCs/>
        </w:rPr>
        <w:t xml:space="preserve"> </w:t>
      </w:r>
    </w:p>
    <w:p w14:paraId="7A6297D2" w14:textId="77777777" w:rsidR="00904D55" w:rsidRPr="00904D55" w:rsidRDefault="00904D55" w:rsidP="00904D55">
      <w:pPr>
        <w:tabs>
          <w:tab w:val="left" w:pos="1680"/>
        </w:tabs>
        <w:rPr>
          <w:b/>
        </w:rPr>
      </w:pPr>
      <w:r>
        <w:t xml:space="preserve">You can also follow the event for information and other updates on the </w:t>
      </w:r>
      <w:r w:rsidRPr="00904D55">
        <w:rPr>
          <w:b/>
        </w:rPr>
        <w:t>PE Department Twitter account @</w:t>
      </w:r>
      <w:proofErr w:type="spellStart"/>
      <w:r w:rsidRPr="00904D55">
        <w:rPr>
          <w:b/>
        </w:rPr>
        <w:t>pc_sport</w:t>
      </w:r>
      <w:proofErr w:type="spellEnd"/>
      <w:r w:rsidRPr="00904D55">
        <w:rPr>
          <w:b/>
        </w:rPr>
        <w:t>.</w:t>
      </w:r>
    </w:p>
    <w:p w14:paraId="33675E35" w14:textId="77777777" w:rsidR="00904D55" w:rsidRDefault="00904D55" w:rsidP="00904D55">
      <w:pPr>
        <w:tabs>
          <w:tab w:val="left" w:pos="1680"/>
        </w:tabs>
        <w:rPr>
          <w:rFonts w:ascii="Times New Roman" w:hAnsi="Times New Roman" w:cs="Times New Roman"/>
          <w:b/>
          <w:sz w:val="28"/>
          <w:u w:val="single"/>
        </w:rPr>
      </w:pPr>
      <w:r w:rsidRPr="008A59F9">
        <w:rPr>
          <w:b/>
        </w:rPr>
        <w:t>We have planned a contingency date for Monday the 16</w:t>
      </w:r>
      <w:r w:rsidRPr="008A59F9">
        <w:rPr>
          <w:b/>
          <w:vertAlign w:val="superscript"/>
        </w:rPr>
        <w:t>th</w:t>
      </w:r>
      <w:r w:rsidRPr="008A59F9">
        <w:rPr>
          <w:b/>
        </w:rPr>
        <w:t xml:space="preserve"> of December</w:t>
      </w:r>
      <w:r>
        <w:rPr>
          <w:b/>
        </w:rPr>
        <w:t>.</w:t>
      </w:r>
    </w:p>
    <w:p w14:paraId="314A1698" w14:textId="2F93DD12" w:rsidR="001C44EF" w:rsidRPr="00904D55" w:rsidRDefault="00564C2B" w:rsidP="001C44EF">
      <w:pPr>
        <w:tabs>
          <w:tab w:val="left" w:pos="1680"/>
        </w:tabs>
      </w:pPr>
      <w:r w:rsidRPr="008A59F9">
        <w:rPr>
          <w:u w:val="single"/>
        </w:rPr>
        <w:t>The details below are on inf</w:t>
      </w:r>
      <w:r w:rsidR="00B27F47" w:rsidRPr="008A59F9">
        <w:rPr>
          <w:u w:val="single"/>
        </w:rPr>
        <w:t>ormation about parking for buses and parents</w:t>
      </w:r>
      <w:r w:rsidRPr="008A59F9">
        <w:rPr>
          <w:u w:val="single"/>
        </w:rPr>
        <w:t xml:space="preserve"> and a map of the course</w:t>
      </w:r>
      <w:r>
        <w:t xml:space="preserve">. </w:t>
      </w:r>
    </w:p>
    <w:p w14:paraId="5B7AF6DB" w14:textId="77777777" w:rsidR="00F311FF" w:rsidRDefault="00F311FF" w:rsidP="008A59F9">
      <w:pPr>
        <w:rPr>
          <w:rFonts w:ascii="Times New Roman" w:hAnsi="Times New Roman" w:cs="Times New Roman"/>
          <w:b/>
          <w:sz w:val="28"/>
          <w:u w:val="single"/>
        </w:rPr>
      </w:pPr>
    </w:p>
    <w:p w14:paraId="6D79AF2C" w14:textId="20F7BF84" w:rsidR="00564C2B" w:rsidRDefault="00564C2B" w:rsidP="008A59F9">
      <w:pPr>
        <w:rPr>
          <w:rFonts w:ascii="Times New Roman" w:hAnsi="Times New Roman" w:cs="Times New Roman"/>
          <w:b/>
          <w:u w:val="single"/>
        </w:rPr>
      </w:pPr>
      <w:r w:rsidRPr="00B517D3">
        <w:rPr>
          <w:rFonts w:ascii="Times New Roman" w:hAnsi="Times New Roman" w:cs="Times New Roman"/>
          <w:b/>
          <w:sz w:val="28"/>
          <w:u w:val="single"/>
        </w:rPr>
        <w:t>Details of School Ground</w:t>
      </w:r>
      <w:r>
        <w:rPr>
          <w:rFonts w:ascii="Times New Roman" w:hAnsi="Times New Roman" w:cs="Times New Roman"/>
          <w:b/>
          <w:u w:val="single"/>
        </w:rPr>
        <w:t>s</w:t>
      </w:r>
    </w:p>
    <w:p w14:paraId="70421082" w14:textId="51ABB2F8" w:rsidR="00564C2B" w:rsidRDefault="00F311FF" w:rsidP="00564C2B">
      <w:pPr>
        <w:rPr>
          <w:rFonts w:ascii="Times New Roman" w:hAnsi="Times New Roman" w:cs="Times New Roman"/>
          <w:b/>
          <w:u w:val="single"/>
        </w:rPr>
      </w:pPr>
      <w:r>
        <w:rPr>
          <w:rFonts w:ascii="Times New Roman" w:hAnsi="Times New Roman" w:cs="Times New Roman"/>
          <w:b/>
          <w:noProof/>
          <w:u w:val="single"/>
          <w:lang w:eastAsia="en-GB"/>
        </w:rPr>
        <mc:AlternateContent>
          <mc:Choice Requires="wps">
            <w:drawing>
              <wp:anchor distT="0" distB="0" distL="114300" distR="114300" simplePos="0" relativeHeight="251661312" behindDoc="0" locked="0" layoutInCell="1" allowOverlap="1" wp14:anchorId="681C45A5" wp14:editId="42FDB44D">
                <wp:simplePos x="0" y="0"/>
                <wp:positionH relativeFrom="margin">
                  <wp:align>right</wp:align>
                </wp:positionH>
                <wp:positionV relativeFrom="paragraph">
                  <wp:posOffset>3193068</wp:posOffset>
                </wp:positionV>
                <wp:extent cx="5640779" cy="1885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40779" cy="1885950"/>
                        </a:xfrm>
                        <a:prstGeom prst="rect">
                          <a:avLst/>
                        </a:prstGeom>
                        <a:solidFill>
                          <a:schemeClr val="lt1"/>
                        </a:solidFill>
                        <a:ln w="6350">
                          <a:noFill/>
                        </a:ln>
                      </wps:spPr>
                      <wps:txbx>
                        <w:txbxContent>
                          <w:p w14:paraId="0F0E7B82" w14:textId="3331FA2F" w:rsidR="00564C2B" w:rsidRPr="003F469D" w:rsidRDefault="00564C2B" w:rsidP="00564C2B">
                            <w:pPr>
                              <w:rPr>
                                <w:rFonts w:ascii="Times New Roman" w:hAnsi="Times New Roman" w:cs="Times New Roman"/>
                              </w:rPr>
                            </w:pPr>
                            <w:r w:rsidRPr="005D7676">
                              <w:rPr>
                                <w:rFonts w:ascii="Times New Roman" w:hAnsi="Times New Roman" w:cs="Times New Roman"/>
                                <w:sz w:val="28"/>
                              </w:rPr>
                              <w:t xml:space="preserve">  The buses </w:t>
                            </w:r>
                            <w:r w:rsidR="00F311FF">
                              <w:rPr>
                                <w:rFonts w:ascii="Times New Roman" w:hAnsi="Times New Roman" w:cs="Times New Roman"/>
                                <w:sz w:val="28"/>
                              </w:rPr>
                              <w:t>are</w:t>
                            </w:r>
                            <w:r w:rsidRPr="005D7676">
                              <w:rPr>
                                <w:rFonts w:ascii="Times New Roman" w:hAnsi="Times New Roman" w:cs="Times New Roman"/>
                                <w:sz w:val="28"/>
                              </w:rPr>
                              <w:t xml:space="preserve"> advised to go around the roundabout in the middle of </w:t>
                            </w:r>
                            <w:proofErr w:type="spellStart"/>
                            <w:r w:rsidRPr="005D7676">
                              <w:rPr>
                                <w:rFonts w:ascii="Times New Roman" w:hAnsi="Times New Roman" w:cs="Times New Roman"/>
                                <w:sz w:val="28"/>
                              </w:rPr>
                              <w:t>Killycomain</w:t>
                            </w:r>
                            <w:proofErr w:type="spellEnd"/>
                            <w:r w:rsidRPr="005D7676">
                              <w:rPr>
                                <w:rFonts w:ascii="Times New Roman" w:hAnsi="Times New Roman" w:cs="Times New Roman"/>
                                <w:sz w:val="28"/>
                              </w:rPr>
                              <w:t xml:space="preserve"> Road (leads to Princess Way) and then drive back towards the school this will ensure that all buses are dropping off on the same side and helps to ensure safety of pupils as they all are getting off to the footpath and will not have to cross the road</w:t>
                            </w:r>
                            <w:r w:rsidRPr="003F469D">
                              <w:rPr>
                                <w:rFonts w:ascii="Times New Roman" w:hAnsi="Times New Roman" w:cs="Times New Roman"/>
                              </w:rPr>
                              <w:t>.</w:t>
                            </w:r>
                            <w:r w:rsidR="00904D55" w:rsidRPr="00904D55">
                              <w:rPr>
                                <w:rFonts w:ascii="Times New Roman" w:hAnsi="Times New Roman" w:cs="Times New Roman"/>
                                <w:sz w:val="28"/>
                              </w:rPr>
                              <w:t xml:space="preserve"> </w:t>
                            </w:r>
                            <w:r w:rsidR="00904D55" w:rsidRPr="005D7676">
                              <w:rPr>
                                <w:rFonts w:ascii="Times New Roman" w:hAnsi="Times New Roman" w:cs="Times New Roman"/>
                                <w:sz w:val="28"/>
                              </w:rPr>
                              <w:t>We will have a steward for each school bus to escort the teachers and pupils down to the pavilion for briefing.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C45A5" id="_x0000_t202" coordsize="21600,21600" o:spt="202" path="m,l,21600r21600,l21600,xe">
                <v:stroke joinstyle="miter"/>
                <v:path gradientshapeok="t" o:connecttype="rect"/>
              </v:shapetype>
              <v:shape id="Text Box 3" o:spid="_x0000_s1026" type="#_x0000_t202" style="position:absolute;margin-left:392.95pt;margin-top:251.4pt;width:444.15pt;height:14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" fillcolor="white [3201]" stroked="f" strokeweight=".5pt">
                <v:textbox>
                  <w:txbxContent>
                    <w:p w14:paraId="0F0E7B82" w14:textId="3331FA2F" w:rsidR="00564C2B" w:rsidRPr="003F469D" w:rsidRDefault="00564C2B" w:rsidP="00564C2B">
                      <w:pPr>
                        <w:rPr>
                          <w:rFonts w:ascii="Times New Roman" w:hAnsi="Times New Roman" w:cs="Times New Roman"/>
                        </w:rPr>
                      </w:pPr>
                      <w:r w:rsidRPr="005D7676">
                        <w:rPr>
                          <w:rFonts w:ascii="Times New Roman" w:hAnsi="Times New Roman" w:cs="Times New Roman"/>
                          <w:sz w:val="28"/>
                        </w:rPr>
                        <w:t xml:space="preserve">  The buses </w:t>
                      </w:r>
                      <w:r w:rsidR="00F311FF">
                        <w:rPr>
                          <w:rFonts w:ascii="Times New Roman" w:hAnsi="Times New Roman" w:cs="Times New Roman"/>
                          <w:sz w:val="28"/>
                        </w:rPr>
                        <w:t>are</w:t>
                      </w:r>
                      <w:r w:rsidRPr="005D7676">
                        <w:rPr>
                          <w:rFonts w:ascii="Times New Roman" w:hAnsi="Times New Roman" w:cs="Times New Roman"/>
                          <w:sz w:val="28"/>
                        </w:rPr>
                        <w:t xml:space="preserve"> advised to go around the roundabout in the middle of </w:t>
                      </w:r>
                      <w:proofErr w:type="spellStart"/>
                      <w:r w:rsidRPr="005D7676">
                        <w:rPr>
                          <w:rFonts w:ascii="Times New Roman" w:hAnsi="Times New Roman" w:cs="Times New Roman"/>
                          <w:sz w:val="28"/>
                        </w:rPr>
                        <w:t>Killycomain</w:t>
                      </w:r>
                      <w:proofErr w:type="spellEnd"/>
                      <w:r w:rsidRPr="005D7676">
                        <w:rPr>
                          <w:rFonts w:ascii="Times New Roman" w:hAnsi="Times New Roman" w:cs="Times New Roman"/>
                          <w:sz w:val="28"/>
                        </w:rPr>
                        <w:t xml:space="preserve"> Road (leads to Princess Way) and then drive back towards the school this will ensure that all buses are dropping off on the same side and helps to ensure safety of pupils as they all are getting off to the footpath and will not have to cross the road</w:t>
                      </w:r>
                      <w:r w:rsidRPr="003F469D">
                        <w:rPr>
                          <w:rFonts w:ascii="Times New Roman" w:hAnsi="Times New Roman" w:cs="Times New Roman"/>
                        </w:rPr>
                        <w:t>.</w:t>
                      </w:r>
                      <w:r w:rsidR="00904D55" w:rsidRPr="00904D55">
                        <w:rPr>
                          <w:rFonts w:ascii="Times New Roman" w:hAnsi="Times New Roman" w:cs="Times New Roman"/>
                          <w:sz w:val="28"/>
                        </w:rPr>
                        <w:t xml:space="preserve"> </w:t>
                      </w:r>
                      <w:r w:rsidR="00904D55" w:rsidRPr="005D7676">
                        <w:rPr>
                          <w:rFonts w:ascii="Times New Roman" w:hAnsi="Times New Roman" w:cs="Times New Roman"/>
                          <w:sz w:val="28"/>
                        </w:rPr>
                        <w:t>We will have a steward for each school bus to escort the teachers and pupils down to the pavilion for briefing.</w:t>
                      </w:r>
                    </w:p>
                  </w:txbxContent>
                </v:textbox>
                <w10:wrap anchorx="margin"/>
              </v:shape>
            </w:pict>
          </mc:Fallback>
        </mc:AlternateContent>
      </w:r>
      <w:r w:rsidRPr="00B517D3">
        <w:rPr>
          <w:rFonts w:ascii="Times New Roman" w:hAnsi="Times New Roman" w:cs="Times New Roman"/>
          <w:b/>
          <w:noProof/>
          <w:sz w:val="28"/>
          <w:u w:val="single"/>
          <w:lang w:eastAsia="en-GB"/>
        </w:rPr>
        <w:drawing>
          <wp:anchor distT="0" distB="0" distL="114300" distR="114300" simplePos="0" relativeHeight="251660288" behindDoc="0" locked="0" layoutInCell="1" allowOverlap="1" wp14:anchorId="2274CE1B" wp14:editId="30495807">
            <wp:simplePos x="0" y="0"/>
            <wp:positionH relativeFrom="column">
              <wp:posOffset>3016250</wp:posOffset>
            </wp:positionH>
            <wp:positionV relativeFrom="paragraph">
              <wp:posOffset>426866</wp:posOffset>
            </wp:positionV>
            <wp:extent cx="3542494" cy="2184606"/>
            <wp:effectExtent l="0" t="0" r="127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1-11 at 20.30.0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42494" cy="2184606"/>
                    </a:xfrm>
                    <a:prstGeom prst="rect">
                      <a:avLst/>
                    </a:prstGeom>
                  </pic:spPr>
                </pic:pic>
              </a:graphicData>
            </a:graphic>
            <wp14:sizeRelH relativeFrom="page">
              <wp14:pctWidth>0</wp14:pctWidth>
            </wp14:sizeRelH>
            <wp14:sizeRelV relativeFrom="page">
              <wp14:pctHeight>0</wp14:pctHeight>
            </wp14:sizeRelV>
          </wp:anchor>
        </w:drawing>
      </w:r>
      <w:r w:rsidRPr="00B517D3">
        <w:rPr>
          <w:rFonts w:ascii="Times New Roman" w:hAnsi="Times New Roman" w:cs="Times New Roman"/>
          <w:b/>
          <w:noProof/>
          <w:sz w:val="28"/>
          <w:u w:val="single"/>
          <w:lang w:eastAsia="en-GB"/>
        </w:rPr>
        <w:drawing>
          <wp:anchor distT="0" distB="0" distL="114300" distR="114300" simplePos="0" relativeHeight="251659264" behindDoc="0" locked="0" layoutInCell="1" allowOverlap="1" wp14:anchorId="7B7D824A" wp14:editId="1871DC58">
            <wp:simplePos x="0" y="0"/>
            <wp:positionH relativeFrom="column">
              <wp:posOffset>-651956</wp:posOffset>
            </wp:positionH>
            <wp:positionV relativeFrom="paragraph">
              <wp:posOffset>398466</wp:posOffset>
            </wp:positionV>
            <wp:extent cx="3587875" cy="2208811"/>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11-11 at 20.29.3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7875" cy="2208811"/>
                    </a:xfrm>
                    <a:prstGeom prst="rect">
                      <a:avLst/>
                    </a:prstGeom>
                  </pic:spPr>
                </pic:pic>
              </a:graphicData>
            </a:graphic>
            <wp14:sizeRelH relativeFrom="page">
              <wp14:pctWidth>0</wp14:pctWidth>
            </wp14:sizeRelH>
            <wp14:sizeRelV relativeFrom="page">
              <wp14:pctHeight>0</wp14:pctHeight>
            </wp14:sizeRelV>
          </wp:anchor>
        </w:drawing>
      </w:r>
      <w:r w:rsidR="00564C2B">
        <w:rPr>
          <w:rFonts w:ascii="Times New Roman" w:hAnsi="Times New Roman" w:cs="Times New Roman"/>
          <w:b/>
          <w:u w:val="single"/>
        </w:rPr>
        <w:br w:type="page"/>
      </w:r>
    </w:p>
    <w:p w14:paraId="3180503A" w14:textId="013BD33C" w:rsidR="00564C2B" w:rsidRDefault="00564C2B" w:rsidP="00564C2B">
      <w:pPr>
        <w:rPr>
          <w:rFonts w:ascii="Times New Roman" w:hAnsi="Times New Roman" w:cs="Times New Roman"/>
          <w:b/>
          <w:u w:val="single"/>
        </w:rPr>
      </w:pPr>
      <w:r>
        <w:rPr>
          <w:rFonts w:ascii="Times New Roman" w:hAnsi="Times New Roman" w:cs="Times New Roman"/>
          <w:b/>
          <w:noProof/>
          <w:u w:val="single"/>
          <w:lang w:eastAsia="en-GB"/>
        </w:rPr>
        <w:lastRenderedPageBreak/>
        <mc:AlternateContent>
          <mc:Choice Requires="wps">
            <w:drawing>
              <wp:anchor distT="0" distB="0" distL="114300" distR="114300" simplePos="0" relativeHeight="251672576" behindDoc="0" locked="0" layoutInCell="1" allowOverlap="1" wp14:anchorId="29B41A0C" wp14:editId="7D57FC2C">
                <wp:simplePos x="0" y="0"/>
                <wp:positionH relativeFrom="column">
                  <wp:posOffset>4302125</wp:posOffset>
                </wp:positionH>
                <wp:positionV relativeFrom="paragraph">
                  <wp:posOffset>-189865</wp:posOffset>
                </wp:positionV>
                <wp:extent cx="1821962" cy="3769380"/>
                <wp:effectExtent l="12700" t="12700" r="19685" b="40640"/>
                <wp:wrapNone/>
                <wp:docPr id="17" name="Freeform 17"/>
                <wp:cNvGraphicFramePr/>
                <a:graphic xmlns:a="http://schemas.openxmlformats.org/drawingml/2006/main">
                  <a:graphicData uri="http://schemas.microsoft.com/office/word/2010/wordprocessingShape">
                    <wps:wsp>
                      <wps:cNvSpPr/>
                      <wps:spPr>
                        <a:xfrm>
                          <a:off x="0" y="0"/>
                          <a:ext cx="1821962" cy="3769380"/>
                        </a:xfrm>
                        <a:custGeom>
                          <a:avLst/>
                          <a:gdLst>
                            <a:gd name="connsiteX0" fmla="*/ 344037 w 1821962"/>
                            <a:gd name="connsiteY0" fmla="*/ 3751845 h 3769380"/>
                            <a:gd name="connsiteX1" fmla="*/ 1003256 w 1821962"/>
                            <a:gd name="connsiteY1" fmla="*/ 3645519 h 3769380"/>
                            <a:gd name="connsiteX2" fmla="*/ 14428 w 1821962"/>
                            <a:gd name="connsiteY2" fmla="*/ 2826812 h 3769380"/>
                            <a:gd name="connsiteX3" fmla="*/ 503525 w 1821962"/>
                            <a:gd name="connsiteY3" fmla="*/ 2273919 h 3769380"/>
                            <a:gd name="connsiteX4" fmla="*/ 1694372 w 1821962"/>
                            <a:gd name="connsiteY4" fmla="*/ 2220757 h 3769380"/>
                            <a:gd name="connsiteX5" fmla="*/ 1619944 w 1821962"/>
                            <a:gd name="connsiteY5" fmla="*/ 1327622 h 3769380"/>
                            <a:gd name="connsiteX6" fmla="*/ 1098949 w 1821962"/>
                            <a:gd name="connsiteY6" fmla="*/ 1231929 h 3769380"/>
                            <a:gd name="connsiteX7" fmla="*/ 748074 w 1821962"/>
                            <a:gd name="connsiteY7" fmla="*/ 540812 h 3769380"/>
                            <a:gd name="connsiteX8" fmla="*/ 1588046 w 1821962"/>
                            <a:gd name="connsiteY8" fmla="*/ 9185 h 3769380"/>
                            <a:gd name="connsiteX9" fmla="*/ 1821962 w 1821962"/>
                            <a:gd name="connsiteY9" fmla="*/ 211203 h 3769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21962" h="3769380">
                              <a:moveTo>
                                <a:pt x="344037" y="3751845"/>
                              </a:moveTo>
                              <a:cubicBezTo>
                                <a:pt x="701114" y="3775768"/>
                                <a:pt x="1058191" y="3799691"/>
                                <a:pt x="1003256" y="3645519"/>
                              </a:cubicBezTo>
                              <a:cubicBezTo>
                                <a:pt x="948321" y="3491347"/>
                                <a:pt x="97717" y="3055412"/>
                                <a:pt x="14428" y="2826812"/>
                              </a:cubicBezTo>
                              <a:cubicBezTo>
                                <a:pt x="-68861" y="2598212"/>
                                <a:pt x="223534" y="2374928"/>
                                <a:pt x="503525" y="2273919"/>
                              </a:cubicBezTo>
                              <a:cubicBezTo>
                                <a:pt x="783516" y="2172910"/>
                                <a:pt x="1508302" y="2378473"/>
                                <a:pt x="1694372" y="2220757"/>
                              </a:cubicBezTo>
                              <a:cubicBezTo>
                                <a:pt x="1880442" y="2063041"/>
                                <a:pt x="1719181" y="1492427"/>
                                <a:pt x="1619944" y="1327622"/>
                              </a:cubicBezTo>
                              <a:cubicBezTo>
                                <a:pt x="1520707" y="1162817"/>
                                <a:pt x="1244261" y="1363064"/>
                                <a:pt x="1098949" y="1231929"/>
                              </a:cubicBezTo>
                              <a:cubicBezTo>
                                <a:pt x="953637" y="1100794"/>
                                <a:pt x="666558" y="744602"/>
                                <a:pt x="748074" y="540812"/>
                              </a:cubicBezTo>
                              <a:cubicBezTo>
                                <a:pt x="829590" y="337022"/>
                                <a:pt x="1409065" y="64120"/>
                                <a:pt x="1588046" y="9185"/>
                              </a:cubicBezTo>
                              <a:cubicBezTo>
                                <a:pt x="1767027" y="-45750"/>
                                <a:pt x="1782976" y="161585"/>
                                <a:pt x="1821962" y="211203"/>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9D9A52" id="Freeform 17" o:spid="_x0000_s1026" style="position:absolute;margin-left:338.75pt;margin-top:-14.95pt;width:143.45pt;height:296.8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821962,376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" path="m344037,3751845v357077,23923,714154,47846,659219,-106326c948321,3491347,97717,3055412,14428,2826812,-68861,2598212,223534,2374928,503525,2273919v279991,-101009,1004777,104554,1190847,-53162c1880442,2063041,1719181,1492427,1619944,1327622v-99237,-164805,-375683,35442,-520995,-95693c953637,1100794,666558,744602,748074,540812,829590,337022,1409065,64120,1588046,9185v178981,-54935,194930,152400,233916,202018e" filled="f" strokecolor="yellow" strokeweight="3pt">
                <v:stroke joinstyle="miter"/>
                <v:path arrowok="t" o:connecttype="custom" o:connectlocs="344037,3751845;1003256,3645519;14428,2826812;503525,2273919;1694372,2220757;1619944,1327622;1098949,1231929;748074,540812;1588046,9185;1821962,211203" o:connectangles="0,0,0,0,0,0,0,0,0,0"/>
              </v:shape>
            </w:pict>
          </mc:Fallback>
        </mc:AlternateContent>
      </w:r>
      <w:r>
        <w:rPr>
          <w:rFonts w:ascii="Times New Roman" w:hAnsi="Times New Roman" w:cs="Times New Roman"/>
          <w:b/>
          <w:noProof/>
          <w:u w:val="single"/>
          <w:lang w:eastAsia="en-GB"/>
        </w:rPr>
        <mc:AlternateContent>
          <mc:Choice Requires="wps">
            <w:drawing>
              <wp:anchor distT="0" distB="0" distL="114300" distR="114300" simplePos="0" relativeHeight="251665408" behindDoc="0" locked="0" layoutInCell="1" allowOverlap="1" wp14:anchorId="33721E91" wp14:editId="3C0B80CF">
                <wp:simplePos x="0" y="0"/>
                <wp:positionH relativeFrom="column">
                  <wp:posOffset>5181502</wp:posOffset>
                </wp:positionH>
                <wp:positionV relativeFrom="paragraph">
                  <wp:posOffset>97</wp:posOffset>
                </wp:positionV>
                <wp:extent cx="851877" cy="838519"/>
                <wp:effectExtent l="12700" t="12700" r="24765" b="25400"/>
                <wp:wrapNone/>
                <wp:docPr id="10" name="Freeform 10"/>
                <wp:cNvGraphicFramePr/>
                <a:graphic xmlns:a="http://schemas.openxmlformats.org/drawingml/2006/main">
                  <a:graphicData uri="http://schemas.microsoft.com/office/word/2010/wordprocessingShape">
                    <wps:wsp>
                      <wps:cNvSpPr/>
                      <wps:spPr>
                        <a:xfrm>
                          <a:off x="0" y="0"/>
                          <a:ext cx="851877" cy="838519"/>
                        </a:xfrm>
                        <a:custGeom>
                          <a:avLst/>
                          <a:gdLst>
                            <a:gd name="connsiteX0" fmla="*/ 687922 w 1025195"/>
                            <a:gd name="connsiteY0" fmla="*/ 993 h 838519"/>
                            <a:gd name="connsiteX1" fmla="*/ 7983 w 1025195"/>
                            <a:gd name="connsiteY1" fmla="*/ 508993 h 838519"/>
                            <a:gd name="connsiteX2" fmla="*/ 359675 w 1025195"/>
                            <a:gd name="connsiteY2" fmla="*/ 837239 h 838519"/>
                            <a:gd name="connsiteX3" fmla="*/ 1016168 w 1025195"/>
                            <a:gd name="connsiteY3" fmla="*/ 391763 h 838519"/>
                            <a:gd name="connsiteX4" fmla="*/ 687922 w 1025195"/>
                            <a:gd name="connsiteY4" fmla="*/ 993 h 8385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5195" h="838519">
                              <a:moveTo>
                                <a:pt x="687922" y="993"/>
                              </a:moveTo>
                              <a:cubicBezTo>
                                <a:pt x="519891" y="20531"/>
                                <a:pt x="62691" y="369619"/>
                                <a:pt x="7983" y="508993"/>
                              </a:cubicBezTo>
                              <a:cubicBezTo>
                                <a:pt x="-46725" y="648367"/>
                                <a:pt x="191644" y="856777"/>
                                <a:pt x="359675" y="837239"/>
                              </a:cubicBezTo>
                              <a:cubicBezTo>
                                <a:pt x="527706" y="817701"/>
                                <a:pt x="960158" y="528532"/>
                                <a:pt x="1016168" y="391763"/>
                              </a:cubicBezTo>
                              <a:cubicBezTo>
                                <a:pt x="1072178" y="254994"/>
                                <a:pt x="855953" y="-18545"/>
                                <a:pt x="687922" y="993"/>
                              </a:cubicBezTo>
                              <a:close/>
                            </a:path>
                          </a:pathLst>
                        </a:custGeom>
                        <a:noFill/>
                        <a:ln w="3810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093FBB" id="Freeform 10" o:spid="_x0000_s1026" style="position:absolute;margin-left:408pt;margin-top:0;width:67.1pt;height:66.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25195,83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" path="m687922,993c519891,20531,62691,369619,7983,508993,-46725,648367,191644,856777,359675,837239,527706,817701,960158,528532,1016168,391763,1072178,254994,855953,-18545,687922,993xe" filled="f" strokecolor="#00b0f0" strokeweight="3pt">
                <v:stroke joinstyle="miter"/>
                <v:path arrowok="t" o:connecttype="custom" o:connectlocs="571623,993;6633,508993;298869,837239;844376,391763;571623,993" o:connectangles="0,0,0,0,0"/>
              </v:shape>
            </w:pict>
          </mc:Fallback>
        </mc:AlternateContent>
      </w:r>
      <w:r>
        <w:rPr>
          <w:rFonts w:ascii="Times New Roman" w:hAnsi="Times New Roman" w:cs="Times New Roman"/>
          <w:b/>
          <w:noProof/>
          <w:u w:val="single"/>
          <w:lang w:eastAsia="en-GB"/>
        </w:rPr>
        <w:drawing>
          <wp:anchor distT="0" distB="0" distL="114300" distR="114300" simplePos="0" relativeHeight="251663360" behindDoc="0" locked="0" layoutInCell="1" allowOverlap="1" wp14:anchorId="205960C4" wp14:editId="1FE1F155">
            <wp:simplePos x="0" y="0"/>
            <wp:positionH relativeFrom="column">
              <wp:posOffset>2945765</wp:posOffset>
            </wp:positionH>
            <wp:positionV relativeFrom="paragraph">
              <wp:posOffset>-396672</wp:posOffset>
            </wp:positionV>
            <wp:extent cx="3407697" cy="4341658"/>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11-11 at 20.33.04.png"/>
                    <pic:cNvPicPr/>
                  </pic:nvPicPr>
                  <pic:blipFill>
                    <a:blip r:embed="rId8">
                      <a:extLst>
                        <a:ext uri="{28A0092B-C50C-407E-A947-70E740481C1C}">
                          <a14:useLocalDpi xmlns:a14="http://schemas.microsoft.com/office/drawing/2010/main" val="0"/>
                        </a:ext>
                      </a:extLst>
                    </a:blip>
                    <a:stretch>
                      <a:fillRect/>
                    </a:stretch>
                  </pic:blipFill>
                  <pic:spPr>
                    <a:xfrm>
                      <a:off x="0" y="0"/>
                      <a:ext cx="3407697" cy="434165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u w:val="single"/>
          <w:lang w:eastAsia="en-GB"/>
        </w:rPr>
        <w:drawing>
          <wp:anchor distT="0" distB="0" distL="114300" distR="114300" simplePos="0" relativeHeight="251662336" behindDoc="0" locked="0" layoutInCell="1" allowOverlap="1" wp14:anchorId="39F41136" wp14:editId="63451B75">
            <wp:simplePos x="0" y="0"/>
            <wp:positionH relativeFrom="column">
              <wp:posOffset>-522670</wp:posOffset>
            </wp:positionH>
            <wp:positionV relativeFrom="paragraph">
              <wp:posOffset>-391752</wp:posOffset>
            </wp:positionV>
            <wp:extent cx="3376386" cy="4338394"/>
            <wp:effectExtent l="0" t="0" r="190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11-11 at 20.33.15.png"/>
                    <pic:cNvPicPr/>
                  </pic:nvPicPr>
                  <pic:blipFill>
                    <a:blip r:embed="rId9">
                      <a:extLst>
                        <a:ext uri="{28A0092B-C50C-407E-A947-70E740481C1C}">
                          <a14:useLocalDpi xmlns:a14="http://schemas.microsoft.com/office/drawing/2010/main" val="0"/>
                        </a:ext>
                      </a:extLst>
                    </a:blip>
                    <a:stretch>
                      <a:fillRect/>
                    </a:stretch>
                  </pic:blipFill>
                  <pic:spPr>
                    <a:xfrm>
                      <a:off x="0" y="0"/>
                      <a:ext cx="3376386" cy="4338394"/>
                    </a:xfrm>
                    <a:prstGeom prst="rect">
                      <a:avLst/>
                    </a:prstGeom>
                  </pic:spPr>
                </pic:pic>
              </a:graphicData>
            </a:graphic>
            <wp14:sizeRelH relativeFrom="page">
              <wp14:pctWidth>0</wp14:pctWidth>
            </wp14:sizeRelH>
            <wp14:sizeRelV relativeFrom="page">
              <wp14:pctHeight>0</wp14:pctHeight>
            </wp14:sizeRelV>
          </wp:anchor>
        </w:drawing>
      </w:r>
    </w:p>
    <w:p w14:paraId="2292846F" w14:textId="77777777" w:rsidR="00564C2B" w:rsidRDefault="00564C2B" w:rsidP="00564C2B">
      <w:pPr>
        <w:rPr>
          <w:rFonts w:ascii="Times New Roman" w:hAnsi="Times New Roman" w:cs="Times New Roman"/>
          <w:b/>
          <w:u w:val="single"/>
        </w:rPr>
      </w:pPr>
    </w:p>
    <w:p w14:paraId="69EF551D" w14:textId="77777777" w:rsidR="00564C2B" w:rsidRDefault="00564C2B" w:rsidP="00564C2B">
      <w:pPr>
        <w:rPr>
          <w:rFonts w:ascii="Times New Roman" w:hAnsi="Times New Roman" w:cs="Times New Roman"/>
          <w:b/>
          <w:u w:val="single"/>
        </w:rPr>
      </w:pPr>
    </w:p>
    <w:p w14:paraId="1DA11B9E" w14:textId="77777777" w:rsidR="00564C2B" w:rsidRDefault="00564C2B" w:rsidP="00564C2B">
      <w:pPr>
        <w:rPr>
          <w:rFonts w:ascii="Times New Roman" w:hAnsi="Times New Roman" w:cs="Times New Roman"/>
          <w:b/>
          <w:u w:val="single"/>
        </w:rPr>
      </w:pPr>
    </w:p>
    <w:p w14:paraId="48AD4D52" w14:textId="77777777" w:rsidR="00564C2B" w:rsidRDefault="00564C2B" w:rsidP="00564C2B">
      <w:pPr>
        <w:rPr>
          <w:rFonts w:ascii="Times New Roman" w:hAnsi="Times New Roman" w:cs="Times New Roman"/>
          <w:b/>
          <w:u w:val="single"/>
        </w:rPr>
      </w:pPr>
    </w:p>
    <w:p w14:paraId="3B7C2339" w14:textId="77777777" w:rsidR="00564C2B" w:rsidRDefault="00564C2B" w:rsidP="00564C2B">
      <w:pPr>
        <w:rPr>
          <w:rFonts w:ascii="Times New Roman" w:hAnsi="Times New Roman" w:cs="Times New Roman"/>
          <w:b/>
          <w:u w:val="single"/>
        </w:rPr>
      </w:pPr>
    </w:p>
    <w:p w14:paraId="246012C8" w14:textId="77777777" w:rsidR="00564C2B" w:rsidRDefault="00564C2B" w:rsidP="00564C2B">
      <w:pPr>
        <w:rPr>
          <w:rFonts w:ascii="Times New Roman" w:hAnsi="Times New Roman" w:cs="Times New Roman"/>
          <w:b/>
          <w:u w:val="single"/>
        </w:rPr>
      </w:pPr>
      <w:r>
        <w:rPr>
          <w:rFonts w:ascii="Times New Roman" w:hAnsi="Times New Roman" w:cs="Times New Roman"/>
          <w:b/>
          <w:noProof/>
          <w:u w:val="single"/>
          <w:lang w:eastAsia="en-GB"/>
        </w:rPr>
        <mc:AlternateContent>
          <mc:Choice Requires="wps">
            <w:drawing>
              <wp:anchor distT="0" distB="0" distL="114300" distR="114300" simplePos="0" relativeHeight="251664384" behindDoc="0" locked="0" layoutInCell="1" allowOverlap="1" wp14:anchorId="6D3B4559" wp14:editId="15E04C1D">
                <wp:simplePos x="0" y="0"/>
                <wp:positionH relativeFrom="column">
                  <wp:posOffset>4814277</wp:posOffset>
                </wp:positionH>
                <wp:positionV relativeFrom="paragraph">
                  <wp:posOffset>104775</wp:posOffset>
                </wp:positionV>
                <wp:extent cx="1077400" cy="883138"/>
                <wp:effectExtent l="25400" t="25400" r="40640" b="44450"/>
                <wp:wrapNone/>
                <wp:docPr id="9" name="Freeform 9"/>
                <wp:cNvGraphicFramePr/>
                <a:graphic xmlns:a="http://schemas.openxmlformats.org/drawingml/2006/main">
                  <a:graphicData uri="http://schemas.microsoft.com/office/word/2010/wordprocessingShape">
                    <wps:wsp>
                      <wps:cNvSpPr/>
                      <wps:spPr>
                        <a:xfrm>
                          <a:off x="0" y="0"/>
                          <a:ext cx="1077400" cy="883138"/>
                        </a:xfrm>
                        <a:custGeom>
                          <a:avLst/>
                          <a:gdLst>
                            <a:gd name="connsiteX0" fmla="*/ 699458 w 983850"/>
                            <a:gd name="connsiteY0" fmla="*/ 35911 h 950435"/>
                            <a:gd name="connsiteX1" fmla="*/ 113304 w 983850"/>
                            <a:gd name="connsiteY1" fmla="*/ 137511 h 950435"/>
                            <a:gd name="connsiteX2" fmla="*/ 74227 w 983850"/>
                            <a:gd name="connsiteY2" fmla="*/ 864341 h 950435"/>
                            <a:gd name="connsiteX3" fmla="*/ 918289 w 983850"/>
                            <a:gd name="connsiteY3" fmla="*/ 848711 h 950435"/>
                            <a:gd name="connsiteX4" fmla="*/ 902658 w 983850"/>
                            <a:gd name="connsiteY4" fmla="*/ 74988 h 950435"/>
                            <a:gd name="connsiteX5" fmla="*/ 699458 w 983850"/>
                            <a:gd name="connsiteY5" fmla="*/ 35911 h 950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3850" h="950435">
                              <a:moveTo>
                                <a:pt x="699458" y="35911"/>
                              </a:moveTo>
                              <a:cubicBezTo>
                                <a:pt x="567899" y="46332"/>
                                <a:pt x="217509" y="-561"/>
                                <a:pt x="113304" y="137511"/>
                              </a:cubicBezTo>
                              <a:cubicBezTo>
                                <a:pt x="9099" y="275583"/>
                                <a:pt x="-59937" y="745808"/>
                                <a:pt x="74227" y="864341"/>
                              </a:cubicBezTo>
                              <a:cubicBezTo>
                                <a:pt x="208391" y="982874"/>
                                <a:pt x="780217" y="980270"/>
                                <a:pt x="918289" y="848711"/>
                              </a:cubicBezTo>
                              <a:cubicBezTo>
                                <a:pt x="1056361" y="717152"/>
                                <a:pt x="939130" y="209152"/>
                                <a:pt x="902658" y="74988"/>
                              </a:cubicBezTo>
                              <a:cubicBezTo>
                                <a:pt x="866186" y="-59176"/>
                                <a:pt x="831017" y="25490"/>
                                <a:pt x="699458" y="35911"/>
                              </a:cubicBezTo>
                              <a:close/>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89ED87" id="Freeform 9" o:spid="_x0000_s1026" style="position:absolute;margin-left:379.1pt;margin-top:8.25pt;width:84.85pt;height:6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3850,95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" path="m699458,35911c567899,46332,217509,-561,113304,137511,9099,275583,-59937,745808,74227,864341,208391,982874,780217,980270,918289,848711,1056361,717152,939130,209152,902658,74988,866186,-59176,831017,25490,699458,35911xe" filled="f" strokecolor="red" strokeweight="4.5pt">
                <v:stroke joinstyle="miter"/>
                <v:path arrowok="t" o:connecttype="custom" o:connectlocs="765966,33368;124078,127774;81285,803140;1005605,788617;988488,69678;765966,33368" o:connectangles="0,0,0,0,0,0"/>
              </v:shape>
            </w:pict>
          </mc:Fallback>
        </mc:AlternateContent>
      </w:r>
    </w:p>
    <w:p w14:paraId="14BD4AAA" w14:textId="77777777" w:rsidR="00564C2B" w:rsidRDefault="00564C2B" w:rsidP="00564C2B">
      <w:pPr>
        <w:rPr>
          <w:rFonts w:ascii="Times New Roman" w:hAnsi="Times New Roman" w:cs="Times New Roman"/>
          <w:b/>
          <w:u w:val="single"/>
        </w:rPr>
      </w:pPr>
    </w:p>
    <w:p w14:paraId="3CE62497" w14:textId="77777777" w:rsidR="00564C2B" w:rsidRDefault="00564C2B" w:rsidP="00564C2B">
      <w:pPr>
        <w:rPr>
          <w:rFonts w:ascii="Times New Roman" w:hAnsi="Times New Roman" w:cs="Times New Roman"/>
          <w:b/>
          <w:u w:val="single"/>
        </w:rPr>
      </w:pPr>
    </w:p>
    <w:p w14:paraId="64167D9C" w14:textId="77777777" w:rsidR="00564C2B" w:rsidRDefault="00564C2B" w:rsidP="00564C2B">
      <w:pPr>
        <w:rPr>
          <w:rFonts w:ascii="Times New Roman" w:hAnsi="Times New Roman" w:cs="Times New Roman"/>
          <w:b/>
          <w:u w:val="single"/>
        </w:rPr>
      </w:pPr>
    </w:p>
    <w:p w14:paraId="4DDDB1D2" w14:textId="77777777" w:rsidR="00564C2B" w:rsidRDefault="00564C2B" w:rsidP="00564C2B">
      <w:pPr>
        <w:rPr>
          <w:rFonts w:ascii="Times New Roman" w:hAnsi="Times New Roman" w:cs="Times New Roman"/>
          <w:b/>
          <w:u w:val="single"/>
        </w:rPr>
      </w:pPr>
    </w:p>
    <w:p w14:paraId="4CFBB18F" w14:textId="77777777" w:rsidR="00564C2B" w:rsidRDefault="00564C2B" w:rsidP="00564C2B">
      <w:pPr>
        <w:rPr>
          <w:rFonts w:ascii="Times New Roman" w:hAnsi="Times New Roman" w:cs="Times New Roman"/>
          <w:b/>
          <w:u w:val="single"/>
        </w:rPr>
      </w:pPr>
    </w:p>
    <w:p w14:paraId="6ED7A6D8" w14:textId="77777777" w:rsidR="00564C2B" w:rsidRDefault="00564C2B" w:rsidP="00564C2B">
      <w:pPr>
        <w:rPr>
          <w:rFonts w:ascii="Times New Roman" w:hAnsi="Times New Roman" w:cs="Times New Roman"/>
          <w:b/>
          <w:u w:val="single"/>
        </w:rPr>
      </w:pPr>
    </w:p>
    <w:p w14:paraId="62289BE3" w14:textId="101592CA" w:rsidR="00564C2B" w:rsidRDefault="00564C2B" w:rsidP="00564C2B">
      <w:pPr>
        <w:rPr>
          <w:rFonts w:ascii="Times New Roman" w:hAnsi="Times New Roman" w:cs="Times New Roman"/>
          <w:b/>
          <w:u w:val="single"/>
        </w:rPr>
      </w:pPr>
    </w:p>
    <w:p w14:paraId="4AF13133" w14:textId="6885A779" w:rsidR="00564C2B" w:rsidRDefault="00564C2B" w:rsidP="00564C2B">
      <w:pPr>
        <w:rPr>
          <w:rFonts w:ascii="Times New Roman" w:hAnsi="Times New Roman" w:cs="Times New Roman"/>
          <w:b/>
          <w:u w:val="single"/>
        </w:rPr>
      </w:pPr>
    </w:p>
    <w:p w14:paraId="21F95449" w14:textId="1AFB3445" w:rsidR="00564C2B" w:rsidRDefault="00564C2B" w:rsidP="00564C2B">
      <w:pPr>
        <w:rPr>
          <w:rFonts w:ascii="Times New Roman" w:hAnsi="Times New Roman" w:cs="Times New Roman"/>
          <w:b/>
          <w:u w:val="single"/>
        </w:rPr>
      </w:pPr>
      <w:r>
        <w:rPr>
          <w:rFonts w:ascii="Times New Roman" w:hAnsi="Times New Roman" w:cs="Times New Roman"/>
          <w:b/>
          <w:noProof/>
          <w:u w:val="single"/>
          <w:lang w:eastAsia="en-GB"/>
        </w:rPr>
        <mc:AlternateContent>
          <mc:Choice Requires="wps">
            <w:drawing>
              <wp:anchor distT="0" distB="0" distL="114300" distR="114300" simplePos="0" relativeHeight="251666432" behindDoc="0" locked="0" layoutInCell="1" allowOverlap="1" wp14:anchorId="0D8908F5" wp14:editId="32110014">
                <wp:simplePos x="0" y="0"/>
                <wp:positionH relativeFrom="margin">
                  <wp:align>center</wp:align>
                </wp:positionH>
                <wp:positionV relativeFrom="paragraph">
                  <wp:posOffset>184785</wp:posOffset>
                </wp:positionV>
                <wp:extent cx="6611620" cy="20839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611620" cy="2083982"/>
                        </a:xfrm>
                        <a:prstGeom prst="rect">
                          <a:avLst/>
                        </a:prstGeom>
                        <a:solidFill>
                          <a:schemeClr val="lt1"/>
                        </a:solidFill>
                        <a:ln w="6350">
                          <a:noFill/>
                        </a:ln>
                      </wps:spPr>
                      <wps:txbx>
                        <w:txbxContent>
                          <w:p w14:paraId="0666C238" w14:textId="43DF557D" w:rsidR="00564C2B" w:rsidRPr="005D7676" w:rsidRDefault="00564C2B" w:rsidP="00564C2B">
                            <w:pPr>
                              <w:rPr>
                                <w:rFonts w:ascii="Times New Roman" w:hAnsi="Times New Roman" w:cs="Times New Roman"/>
                                <w:sz w:val="28"/>
                              </w:rPr>
                            </w:pPr>
                            <w:r w:rsidRPr="005D7676">
                              <w:rPr>
                                <w:rFonts w:ascii="Times New Roman" w:hAnsi="Times New Roman" w:cs="Times New Roman"/>
                                <w:sz w:val="28"/>
                              </w:rPr>
                              <w:t xml:space="preserve">The pictures above show the layout of </w:t>
                            </w:r>
                            <w:proofErr w:type="spellStart"/>
                            <w:r w:rsidRPr="005D7676">
                              <w:rPr>
                                <w:rFonts w:ascii="Times New Roman" w:hAnsi="Times New Roman" w:cs="Times New Roman"/>
                                <w:sz w:val="28"/>
                              </w:rPr>
                              <w:t>Portadown</w:t>
                            </w:r>
                            <w:proofErr w:type="spellEnd"/>
                            <w:r w:rsidRPr="005D7676">
                              <w:rPr>
                                <w:rFonts w:ascii="Times New Roman" w:hAnsi="Times New Roman" w:cs="Times New Roman"/>
                                <w:sz w:val="28"/>
                              </w:rPr>
                              <w:t xml:space="preserve"> College</w:t>
                            </w:r>
                            <w:r w:rsidR="00B75345">
                              <w:rPr>
                                <w:rFonts w:ascii="Times New Roman" w:hAnsi="Times New Roman" w:cs="Times New Roman"/>
                                <w:sz w:val="28"/>
                              </w:rPr>
                              <w:t>,</w:t>
                            </w:r>
                            <w:r w:rsidRPr="005D7676">
                              <w:rPr>
                                <w:rFonts w:ascii="Times New Roman" w:hAnsi="Times New Roman" w:cs="Times New Roman"/>
                                <w:sz w:val="28"/>
                              </w:rPr>
                              <w:t xml:space="preserve"> the venue of the Cross-Country event.  The schools will be dropped off </w:t>
                            </w:r>
                            <w:r w:rsidR="00F311FF">
                              <w:rPr>
                                <w:rFonts w:ascii="Times New Roman" w:hAnsi="Times New Roman" w:cs="Times New Roman"/>
                                <w:sz w:val="28"/>
                              </w:rPr>
                              <w:t>at</w:t>
                            </w:r>
                            <w:r w:rsidRPr="005D7676">
                              <w:rPr>
                                <w:rFonts w:ascii="Times New Roman" w:hAnsi="Times New Roman" w:cs="Times New Roman"/>
                                <w:sz w:val="28"/>
                              </w:rPr>
                              <w:t xml:space="preserve"> the drop off point on the </w:t>
                            </w:r>
                            <w:proofErr w:type="spellStart"/>
                            <w:r w:rsidRPr="005D7676">
                              <w:rPr>
                                <w:rFonts w:ascii="Times New Roman" w:hAnsi="Times New Roman" w:cs="Times New Roman"/>
                                <w:sz w:val="28"/>
                              </w:rPr>
                              <w:t>Killycomain</w:t>
                            </w:r>
                            <w:proofErr w:type="spellEnd"/>
                            <w:r w:rsidRPr="005D7676">
                              <w:rPr>
                                <w:rFonts w:ascii="Times New Roman" w:hAnsi="Times New Roman" w:cs="Times New Roman"/>
                                <w:sz w:val="28"/>
                              </w:rPr>
                              <w:t xml:space="preserve"> Road and then will be escorted by a designated steward down through the school</w:t>
                            </w:r>
                            <w:r w:rsidR="00B75345">
                              <w:rPr>
                                <w:rFonts w:ascii="Times New Roman" w:hAnsi="Times New Roman" w:cs="Times New Roman"/>
                                <w:sz w:val="28"/>
                              </w:rPr>
                              <w:t xml:space="preserve"> grounds </w:t>
                            </w:r>
                            <w:r w:rsidRPr="005D7676">
                              <w:rPr>
                                <w:rFonts w:ascii="Times New Roman" w:hAnsi="Times New Roman" w:cs="Times New Roman"/>
                                <w:sz w:val="28"/>
                              </w:rPr>
                              <w:t>on the safest route (yellow line).  They will be escorted to the Pavilion Fitness Suite (outline blue) which will be the main centre to the event with the information desk being located here.  The Pavilion (Blue line) and the Sports Hall (Red line) provide shel</w:t>
                            </w:r>
                            <w:r w:rsidR="006947DA">
                              <w:rPr>
                                <w:rFonts w:ascii="Times New Roman" w:hAnsi="Times New Roman" w:cs="Times New Roman"/>
                                <w:sz w:val="28"/>
                              </w:rPr>
                              <w:t>ter and facilities for changing with changing</w:t>
                            </w:r>
                            <w:r w:rsidRPr="005D7676">
                              <w:rPr>
                                <w:rFonts w:ascii="Times New Roman" w:hAnsi="Times New Roman" w:cs="Times New Roman"/>
                                <w:sz w:val="28"/>
                              </w:rPr>
                              <w:t xml:space="preserve"> in </w:t>
                            </w:r>
                            <w:r w:rsidR="00F311FF">
                              <w:rPr>
                                <w:rFonts w:ascii="Times New Roman" w:hAnsi="Times New Roman" w:cs="Times New Roman"/>
                                <w:sz w:val="28"/>
                              </w:rPr>
                              <w:t xml:space="preserve">the </w:t>
                            </w:r>
                            <w:r w:rsidRPr="005D7676">
                              <w:rPr>
                                <w:rFonts w:ascii="Times New Roman" w:hAnsi="Times New Roman" w:cs="Times New Roman"/>
                                <w:sz w:val="28"/>
                              </w:rPr>
                              <w:t>Sports Hall.</w:t>
                            </w:r>
                            <w:r w:rsidR="006947DA">
                              <w:rPr>
                                <w:rFonts w:ascii="Times New Roman" w:hAnsi="Times New Roman" w:cs="Times New Roman"/>
                                <w:sz w:val="28"/>
                              </w:rPr>
                              <w:t xml:space="preserve"> T</w:t>
                            </w:r>
                            <w:r w:rsidRPr="005D7676">
                              <w:rPr>
                                <w:rFonts w:ascii="Times New Roman" w:hAnsi="Times New Roman" w:cs="Times New Roman"/>
                                <w:sz w:val="28"/>
                              </w:rPr>
                              <w:t>hese facilities provide</w:t>
                            </w:r>
                            <w:r w:rsidR="006947DA">
                              <w:rPr>
                                <w:rFonts w:ascii="Times New Roman" w:hAnsi="Times New Roman" w:cs="Times New Roman"/>
                                <w:sz w:val="28"/>
                              </w:rPr>
                              <w:t xml:space="preserve"> toilets for males and females</w:t>
                            </w:r>
                            <w:r w:rsidRPr="005D7676">
                              <w:rPr>
                                <w:rFonts w:ascii="Times New Roman" w:hAnsi="Times New Roman" w:cs="Times New Roman"/>
                                <w:sz w:val="28"/>
                              </w:rPr>
                              <w:t>.  Defibrillator is located in the sports hall and first aid kits available in the Sports hall and Pavilion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908F5" id="Text Box 11" o:spid="_x0000_s1027" type="#_x0000_t202" style="position:absolute;margin-left:0;margin-top:14.55pt;width:520.6pt;height:164.1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" fillcolor="white [3201]" stroked="f" strokeweight=".5pt">
                <v:textbox>
                  <w:txbxContent>
                    <w:p w14:paraId="0666C238" w14:textId="43DF557D" w:rsidR="00564C2B" w:rsidRPr="005D7676" w:rsidRDefault="00564C2B" w:rsidP="00564C2B">
                      <w:pPr>
                        <w:rPr>
                          <w:rFonts w:ascii="Times New Roman" w:hAnsi="Times New Roman" w:cs="Times New Roman"/>
                          <w:sz w:val="28"/>
                        </w:rPr>
                      </w:pPr>
                      <w:r w:rsidRPr="005D7676">
                        <w:rPr>
                          <w:rFonts w:ascii="Times New Roman" w:hAnsi="Times New Roman" w:cs="Times New Roman"/>
                          <w:sz w:val="28"/>
                        </w:rPr>
                        <w:t xml:space="preserve">The pictures above show the layout of </w:t>
                      </w:r>
                      <w:proofErr w:type="spellStart"/>
                      <w:r w:rsidRPr="005D7676">
                        <w:rPr>
                          <w:rFonts w:ascii="Times New Roman" w:hAnsi="Times New Roman" w:cs="Times New Roman"/>
                          <w:sz w:val="28"/>
                        </w:rPr>
                        <w:t>Portadown</w:t>
                      </w:r>
                      <w:proofErr w:type="spellEnd"/>
                      <w:r w:rsidRPr="005D7676">
                        <w:rPr>
                          <w:rFonts w:ascii="Times New Roman" w:hAnsi="Times New Roman" w:cs="Times New Roman"/>
                          <w:sz w:val="28"/>
                        </w:rPr>
                        <w:t xml:space="preserve"> College</w:t>
                      </w:r>
                      <w:r w:rsidR="00B75345">
                        <w:rPr>
                          <w:rFonts w:ascii="Times New Roman" w:hAnsi="Times New Roman" w:cs="Times New Roman"/>
                          <w:sz w:val="28"/>
                        </w:rPr>
                        <w:t>,</w:t>
                      </w:r>
                      <w:r w:rsidRPr="005D7676">
                        <w:rPr>
                          <w:rFonts w:ascii="Times New Roman" w:hAnsi="Times New Roman" w:cs="Times New Roman"/>
                          <w:sz w:val="28"/>
                        </w:rPr>
                        <w:t xml:space="preserve"> the venue of the Cross-Country event.  The schools will be dropped off </w:t>
                      </w:r>
                      <w:r w:rsidR="00F311FF">
                        <w:rPr>
                          <w:rFonts w:ascii="Times New Roman" w:hAnsi="Times New Roman" w:cs="Times New Roman"/>
                          <w:sz w:val="28"/>
                        </w:rPr>
                        <w:t>at</w:t>
                      </w:r>
                      <w:r w:rsidRPr="005D7676">
                        <w:rPr>
                          <w:rFonts w:ascii="Times New Roman" w:hAnsi="Times New Roman" w:cs="Times New Roman"/>
                          <w:sz w:val="28"/>
                        </w:rPr>
                        <w:t xml:space="preserve"> the drop off point on the </w:t>
                      </w:r>
                      <w:proofErr w:type="spellStart"/>
                      <w:r w:rsidRPr="005D7676">
                        <w:rPr>
                          <w:rFonts w:ascii="Times New Roman" w:hAnsi="Times New Roman" w:cs="Times New Roman"/>
                          <w:sz w:val="28"/>
                        </w:rPr>
                        <w:t>Killycomain</w:t>
                      </w:r>
                      <w:proofErr w:type="spellEnd"/>
                      <w:r w:rsidRPr="005D7676">
                        <w:rPr>
                          <w:rFonts w:ascii="Times New Roman" w:hAnsi="Times New Roman" w:cs="Times New Roman"/>
                          <w:sz w:val="28"/>
                        </w:rPr>
                        <w:t xml:space="preserve"> Road and then will be escorted by a designated steward down through the school</w:t>
                      </w:r>
                      <w:r w:rsidR="00B75345">
                        <w:rPr>
                          <w:rFonts w:ascii="Times New Roman" w:hAnsi="Times New Roman" w:cs="Times New Roman"/>
                          <w:sz w:val="28"/>
                        </w:rPr>
                        <w:t xml:space="preserve"> grounds </w:t>
                      </w:r>
                      <w:r w:rsidRPr="005D7676">
                        <w:rPr>
                          <w:rFonts w:ascii="Times New Roman" w:hAnsi="Times New Roman" w:cs="Times New Roman"/>
                          <w:sz w:val="28"/>
                        </w:rPr>
                        <w:t>on the safest route (yellow line).  They will be escorted to the Pavilion Fitness Suite (outline blue) which will be the main centre to the event with the information desk being located here.  The Pavilion (Blue line) and the Sports Hall (Red line) provide shel</w:t>
                      </w:r>
                      <w:r w:rsidR="006947DA">
                        <w:rPr>
                          <w:rFonts w:ascii="Times New Roman" w:hAnsi="Times New Roman" w:cs="Times New Roman"/>
                          <w:sz w:val="28"/>
                        </w:rPr>
                        <w:t>ter and facilities for changing with changing</w:t>
                      </w:r>
                      <w:r w:rsidRPr="005D7676">
                        <w:rPr>
                          <w:rFonts w:ascii="Times New Roman" w:hAnsi="Times New Roman" w:cs="Times New Roman"/>
                          <w:sz w:val="28"/>
                        </w:rPr>
                        <w:t xml:space="preserve"> in </w:t>
                      </w:r>
                      <w:r w:rsidR="00F311FF">
                        <w:rPr>
                          <w:rFonts w:ascii="Times New Roman" w:hAnsi="Times New Roman" w:cs="Times New Roman"/>
                          <w:sz w:val="28"/>
                        </w:rPr>
                        <w:t xml:space="preserve">the </w:t>
                      </w:r>
                      <w:r w:rsidRPr="005D7676">
                        <w:rPr>
                          <w:rFonts w:ascii="Times New Roman" w:hAnsi="Times New Roman" w:cs="Times New Roman"/>
                          <w:sz w:val="28"/>
                        </w:rPr>
                        <w:t>Sports Hall.</w:t>
                      </w:r>
                      <w:r w:rsidR="006947DA">
                        <w:rPr>
                          <w:rFonts w:ascii="Times New Roman" w:hAnsi="Times New Roman" w:cs="Times New Roman"/>
                          <w:sz w:val="28"/>
                        </w:rPr>
                        <w:t xml:space="preserve"> T</w:t>
                      </w:r>
                      <w:r w:rsidRPr="005D7676">
                        <w:rPr>
                          <w:rFonts w:ascii="Times New Roman" w:hAnsi="Times New Roman" w:cs="Times New Roman"/>
                          <w:sz w:val="28"/>
                        </w:rPr>
                        <w:t>hese facilities provide</w:t>
                      </w:r>
                      <w:r w:rsidR="006947DA">
                        <w:rPr>
                          <w:rFonts w:ascii="Times New Roman" w:hAnsi="Times New Roman" w:cs="Times New Roman"/>
                          <w:sz w:val="28"/>
                        </w:rPr>
                        <w:t xml:space="preserve"> toilets for males and females</w:t>
                      </w:r>
                      <w:r w:rsidRPr="005D7676">
                        <w:rPr>
                          <w:rFonts w:ascii="Times New Roman" w:hAnsi="Times New Roman" w:cs="Times New Roman"/>
                          <w:sz w:val="28"/>
                        </w:rPr>
                        <w:t>.  Defibrillator is located in the sports hall and first aid kits available in the Sports hall and Pavilion (below).</w:t>
                      </w:r>
                    </w:p>
                  </w:txbxContent>
                </v:textbox>
                <w10:wrap anchorx="margin"/>
              </v:shape>
            </w:pict>
          </mc:Fallback>
        </mc:AlternateContent>
      </w:r>
    </w:p>
    <w:p w14:paraId="7523376D" w14:textId="72EDCA89" w:rsidR="00564C2B" w:rsidRDefault="00564C2B" w:rsidP="00564C2B">
      <w:pPr>
        <w:rPr>
          <w:rFonts w:ascii="Times New Roman" w:hAnsi="Times New Roman" w:cs="Times New Roman"/>
          <w:b/>
          <w:u w:val="single"/>
        </w:rPr>
      </w:pPr>
    </w:p>
    <w:p w14:paraId="631258AA" w14:textId="77777777" w:rsidR="00564C2B" w:rsidRDefault="00564C2B" w:rsidP="00564C2B">
      <w:pPr>
        <w:rPr>
          <w:rFonts w:ascii="Times New Roman" w:hAnsi="Times New Roman" w:cs="Times New Roman"/>
          <w:b/>
          <w:u w:val="single"/>
        </w:rPr>
      </w:pPr>
    </w:p>
    <w:p w14:paraId="51E06C91" w14:textId="0877C527" w:rsidR="00564C2B" w:rsidRDefault="00564C2B" w:rsidP="00564C2B">
      <w:pPr>
        <w:rPr>
          <w:rFonts w:ascii="Times New Roman" w:hAnsi="Times New Roman" w:cs="Times New Roman"/>
          <w:b/>
          <w:u w:val="single"/>
        </w:rPr>
      </w:pPr>
    </w:p>
    <w:p w14:paraId="29B1C55A" w14:textId="2660428B" w:rsidR="00564C2B" w:rsidRDefault="00564C2B" w:rsidP="00564C2B">
      <w:pPr>
        <w:rPr>
          <w:rFonts w:ascii="Times New Roman" w:hAnsi="Times New Roman" w:cs="Times New Roman"/>
          <w:b/>
          <w:u w:val="single"/>
        </w:rPr>
      </w:pPr>
    </w:p>
    <w:p w14:paraId="23ECDCE6" w14:textId="77777777" w:rsidR="00564C2B" w:rsidRDefault="00564C2B" w:rsidP="00564C2B">
      <w:pPr>
        <w:rPr>
          <w:rFonts w:ascii="Times New Roman" w:hAnsi="Times New Roman" w:cs="Times New Roman"/>
          <w:b/>
          <w:u w:val="single"/>
        </w:rPr>
      </w:pPr>
    </w:p>
    <w:p w14:paraId="50E316CE" w14:textId="77777777" w:rsidR="00564C2B" w:rsidRDefault="00564C2B" w:rsidP="00564C2B">
      <w:pPr>
        <w:rPr>
          <w:rFonts w:ascii="Times New Roman" w:hAnsi="Times New Roman" w:cs="Times New Roman"/>
          <w:b/>
          <w:u w:val="single"/>
        </w:rPr>
      </w:pPr>
    </w:p>
    <w:p w14:paraId="32EEBFF8" w14:textId="77777777" w:rsidR="00564C2B" w:rsidRDefault="00564C2B" w:rsidP="00564C2B">
      <w:pPr>
        <w:rPr>
          <w:rFonts w:ascii="Times New Roman" w:hAnsi="Times New Roman" w:cs="Times New Roman"/>
          <w:b/>
          <w:u w:val="single"/>
        </w:rPr>
      </w:pPr>
    </w:p>
    <w:p w14:paraId="0C474C7D" w14:textId="3A775E96" w:rsidR="00564C2B" w:rsidRDefault="00564C2B" w:rsidP="00564C2B">
      <w:pPr>
        <w:rPr>
          <w:rFonts w:ascii="Times New Roman" w:hAnsi="Times New Roman" w:cs="Times New Roman"/>
          <w:b/>
          <w:u w:val="single"/>
        </w:rPr>
      </w:pPr>
    </w:p>
    <w:p w14:paraId="264DFE26" w14:textId="7E018293" w:rsidR="00564C2B" w:rsidRDefault="00564C2B" w:rsidP="00564C2B">
      <w:pPr>
        <w:rPr>
          <w:rFonts w:ascii="Times New Roman" w:hAnsi="Times New Roman" w:cs="Times New Roman"/>
          <w:b/>
          <w:u w:val="single"/>
        </w:rPr>
      </w:pPr>
      <w:r>
        <w:rPr>
          <w:rFonts w:ascii="Times New Roman" w:hAnsi="Times New Roman" w:cs="Times New Roman"/>
          <w:b/>
          <w:noProof/>
          <w:u w:val="single"/>
          <w:lang w:eastAsia="en-GB"/>
        </w:rPr>
        <w:drawing>
          <wp:anchor distT="0" distB="0" distL="114300" distR="114300" simplePos="0" relativeHeight="251667456" behindDoc="0" locked="0" layoutInCell="1" allowOverlap="1" wp14:anchorId="58D4B3D9" wp14:editId="3C64A3C3">
            <wp:simplePos x="0" y="0"/>
            <wp:positionH relativeFrom="margin">
              <wp:align>center</wp:align>
            </wp:positionH>
            <wp:positionV relativeFrom="paragraph">
              <wp:posOffset>74295</wp:posOffset>
            </wp:positionV>
            <wp:extent cx="4900246" cy="2569641"/>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11-11 at 20.41.08.png"/>
                    <pic:cNvPicPr/>
                  </pic:nvPicPr>
                  <pic:blipFill>
                    <a:blip r:embed="rId10">
                      <a:extLst>
                        <a:ext uri="{28A0092B-C50C-407E-A947-70E740481C1C}">
                          <a14:useLocalDpi xmlns:a14="http://schemas.microsoft.com/office/drawing/2010/main" val="0"/>
                        </a:ext>
                      </a:extLst>
                    </a:blip>
                    <a:stretch>
                      <a:fillRect/>
                    </a:stretch>
                  </pic:blipFill>
                  <pic:spPr>
                    <a:xfrm>
                      <a:off x="0" y="0"/>
                      <a:ext cx="4900246" cy="256964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u w:val="single"/>
        </w:rPr>
        <w:br w:type="page"/>
      </w:r>
    </w:p>
    <w:p w14:paraId="191BCE20" w14:textId="000CB668" w:rsidR="00564C2B" w:rsidRDefault="00C126F4" w:rsidP="00564C2B">
      <w:pPr>
        <w:rPr>
          <w:rFonts w:ascii="Times New Roman" w:hAnsi="Times New Roman" w:cs="Times New Roman"/>
          <w:b/>
          <w:u w:val="single"/>
        </w:rPr>
      </w:pPr>
      <w:r>
        <w:rPr>
          <w:noProof/>
          <w:lang w:eastAsia="en-GB"/>
        </w:rPr>
        <w:lastRenderedPageBreak/>
        <w:drawing>
          <wp:anchor distT="0" distB="0" distL="114300" distR="114300" simplePos="0" relativeHeight="251678720" behindDoc="0" locked="0" layoutInCell="1" allowOverlap="1" wp14:anchorId="499B52F5" wp14:editId="12CBABDC">
            <wp:simplePos x="0" y="0"/>
            <wp:positionH relativeFrom="margin">
              <wp:align>left</wp:align>
            </wp:positionH>
            <wp:positionV relativeFrom="paragraph">
              <wp:posOffset>0</wp:posOffset>
            </wp:positionV>
            <wp:extent cx="2790825" cy="4911725"/>
            <wp:effectExtent l="0" t="0" r="9525" b="3175"/>
            <wp:wrapSquare wrapText="bothSides"/>
            <wp:docPr id="23" name="Picture 23" descr="C:\Users\hsinton659\AppData\Local\Microsoft\Windows\Temporary Internet Files\Content.Word\PHOTO-2019-12-04-21-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inton659\AppData\Local\Microsoft\Windows\Temporary Internet Files\Content.Word\PHOTO-2019-12-04-21-55-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491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5EBF3212" wp14:editId="5DF91D00">
            <wp:simplePos x="0" y="0"/>
            <wp:positionH relativeFrom="column">
              <wp:posOffset>3110865</wp:posOffset>
            </wp:positionH>
            <wp:positionV relativeFrom="paragraph">
              <wp:posOffset>0</wp:posOffset>
            </wp:positionV>
            <wp:extent cx="2761311" cy="4911725"/>
            <wp:effectExtent l="0" t="0" r="1270" b="3175"/>
            <wp:wrapSquare wrapText="bothSides"/>
            <wp:docPr id="22" name="Picture 22" descr="C:\Users\hsinton659\AppData\Local\Microsoft\Windows\Temporary Internet Files\Content.Word\PHOTO-2019-12-04-21-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nton659\AppData\Local\Microsoft\Windows\Temporary Internet Files\Content.Word\PHOTO-2019-12-04-21-55-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311" cy="491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C2B">
        <w:rPr>
          <w:rFonts w:ascii="Times New Roman" w:hAnsi="Times New Roman" w:cs="Times New Roman"/>
          <w:b/>
          <w:u w:val="single"/>
        </w:rPr>
        <w:t xml:space="preserve">                                                                      </w:t>
      </w:r>
    </w:p>
    <w:p w14:paraId="5ABF5EB1" w14:textId="098D99DB" w:rsidR="00564C2B" w:rsidRDefault="00564C2B" w:rsidP="00C126F4">
      <w:pPr>
        <w:tabs>
          <w:tab w:val="center" w:pos="4513"/>
        </w:tabs>
        <w:rPr>
          <w:rFonts w:ascii="Times New Roman" w:hAnsi="Times New Roman" w:cs="Times New Roman"/>
          <w:b/>
          <w:u w:val="single"/>
        </w:rPr>
      </w:pPr>
      <w:r>
        <w:rPr>
          <w:rFonts w:ascii="Times New Roman" w:hAnsi="Times New Roman" w:cs="Times New Roman"/>
          <w:b/>
          <w:noProof/>
          <w:u w:val="single"/>
          <w:lang w:eastAsia="en-GB"/>
        </w:rPr>
        <mc:AlternateContent>
          <mc:Choice Requires="wps">
            <w:drawing>
              <wp:anchor distT="0" distB="0" distL="114300" distR="114300" simplePos="0" relativeHeight="251670528" behindDoc="0" locked="0" layoutInCell="1" allowOverlap="1" wp14:anchorId="51520D46" wp14:editId="3289D67A">
                <wp:simplePos x="0" y="0"/>
                <wp:positionH relativeFrom="margin">
                  <wp:align>left</wp:align>
                </wp:positionH>
                <wp:positionV relativeFrom="paragraph">
                  <wp:posOffset>5306695</wp:posOffset>
                </wp:positionV>
                <wp:extent cx="5455138" cy="2371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5455138" cy="2371725"/>
                        </a:xfrm>
                        <a:prstGeom prst="rect">
                          <a:avLst/>
                        </a:prstGeom>
                        <a:solidFill>
                          <a:schemeClr val="lt1"/>
                        </a:solidFill>
                        <a:ln w="6350">
                          <a:noFill/>
                        </a:ln>
                      </wps:spPr>
                      <wps:txbx>
                        <w:txbxContent>
                          <w:p w14:paraId="36196C19" w14:textId="77777777" w:rsidR="00564C2B" w:rsidRPr="005D7676" w:rsidRDefault="00564C2B" w:rsidP="00564C2B">
                            <w:pPr>
                              <w:rPr>
                                <w:rFonts w:ascii="Times New Roman" w:hAnsi="Times New Roman" w:cs="Times New Roman"/>
                                <w:sz w:val="28"/>
                              </w:rPr>
                            </w:pPr>
                            <w:r w:rsidRPr="005D7676">
                              <w:rPr>
                                <w:rFonts w:ascii="Times New Roman" w:hAnsi="Times New Roman" w:cs="Times New Roman"/>
                                <w:sz w:val="28"/>
                              </w:rPr>
                              <w:t xml:space="preserve">The photos above show the potential course and the distance of one lap of that course.  The course started and finished </w:t>
                            </w:r>
                            <w:proofErr w:type="spellStart"/>
                            <w:r w:rsidRPr="005D7676">
                              <w:rPr>
                                <w:rFonts w:ascii="Times New Roman" w:hAnsi="Times New Roman" w:cs="Times New Roman"/>
                                <w:sz w:val="28"/>
                              </w:rPr>
                              <w:t>infront</w:t>
                            </w:r>
                            <w:proofErr w:type="spellEnd"/>
                            <w:r w:rsidRPr="005D7676">
                              <w:rPr>
                                <w:rFonts w:ascii="Times New Roman" w:hAnsi="Times New Roman" w:cs="Times New Roman"/>
                                <w:sz w:val="28"/>
                              </w:rPr>
                              <w:t xml:space="preserve"> of the Pavilion as this is where we plan to have the main information desk to allow the event to be managed and time kept easily.  This route and course was chosen as the participants are of the age where supervision at all times is vital and this course allows all of the route to be seen from the pavilion.  Along the route stewards will be strategically placed with at least two at each station, this ensures that if there has been an accident/incident they will be able to report to the information desk through communication and take action to whatever the incident is.</w:t>
                            </w:r>
                          </w:p>
                          <w:p w14:paraId="0854D393" w14:textId="77777777" w:rsidR="00564C2B" w:rsidRDefault="00564C2B" w:rsidP="00564C2B">
                            <w:pPr>
                              <w:rPr>
                                <w:rFonts w:ascii="Times New Roman" w:hAnsi="Times New Roman" w:cs="Times New Roman"/>
                              </w:rPr>
                            </w:pPr>
                          </w:p>
                          <w:p w14:paraId="394575BC" w14:textId="77777777" w:rsidR="00564C2B" w:rsidRPr="00087D35" w:rsidRDefault="00564C2B" w:rsidP="00564C2B">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520D46" id="Text Box 15" o:spid="_x0000_s1028" type="#_x0000_t202" style="position:absolute;margin-left:0;margin-top:417.85pt;width:429.55pt;height:186.7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" fillcolor="white [3201]" stroked="f" strokeweight=".5pt">
                <v:textbox>
                  <w:txbxContent>
                    <w:p w14:paraId="36196C19" w14:textId="77777777" w:rsidR="00564C2B" w:rsidRPr="005D7676" w:rsidRDefault="00564C2B" w:rsidP="00564C2B">
                      <w:pPr>
                        <w:rPr>
                          <w:rFonts w:ascii="Times New Roman" w:hAnsi="Times New Roman" w:cs="Times New Roman"/>
                          <w:sz w:val="28"/>
                        </w:rPr>
                      </w:pPr>
                      <w:r w:rsidRPr="005D7676">
                        <w:rPr>
                          <w:rFonts w:ascii="Times New Roman" w:hAnsi="Times New Roman" w:cs="Times New Roman"/>
                          <w:sz w:val="28"/>
                        </w:rPr>
                        <w:t>The photos above show the potential course and the distance of one lap of that course.  The course started and finished infront of the Pavilion as this is where we plan to have the main information desk to allow the event to be managed and time kept easily.  This route and course was chosen as the participants are of the age where supervision at all times is vital and this course allows all of the route to be seen from the pavilion.  Along the route stewards will be strategically placed with at least two at each station, this ensures that if there has been an accident/incident they will be able to report to the information desk through communication and take action to whatever the incident is.</w:t>
                      </w:r>
                    </w:p>
                    <w:p w14:paraId="0854D393" w14:textId="77777777" w:rsidR="00564C2B" w:rsidRDefault="00564C2B" w:rsidP="00564C2B">
                      <w:pPr>
                        <w:rPr>
                          <w:rFonts w:ascii="Times New Roman" w:hAnsi="Times New Roman" w:cs="Times New Roman"/>
                        </w:rPr>
                      </w:pPr>
                    </w:p>
                    <w:p w14:paraId="394575BC" w14:textId="77777777" w:rsidR="00564C2B" w:rsidRPr="00087D35" w:rsidRDefault="00564C2B" w:rsidP="00564C2B">
                      <w:pPr>
                        <w:rPr>
                          <w:rFonts w:ascii="Times New Roman" w:hAnsi="Times New Roman" w:cs="Times New Roman"/>
                        </w:rPr>
                      </w:pPr>
                    </w:p>
                  </w:txbxContent>
                </v:textbox>
                <w10:wrap anchorx="margin"/>
              </v:shape>
            </w:pict>
          </mc:Fallback>
        </mc:AlternateContent>
      </w:r>
    </w:p>
    <w:p w14:paraId="7D208F32" w14:textId="4A963CBE" w:rsidR="003318D6" w:rsidRDefault="003318D6" w:rsidP="00C126F4">
      <w:pPr>
        <w:tabs>
          <w:tab w:val="center" w:pos="4513"/>
        </w:tabs>
        <w:rPr>
          <w:rFonts w:ascii="Times New Roman" w:hAnsi="Times New Roman" w:cs="Times New Roman"/>
          <w:b/>
          <w:u w:val="single"/>
        </w:rPr>
      </w:pPr>
      <w:r>
        <w:rPr>
          <w:rFonts w:ascii="Times New Roman" w:hAnsi="Times New Roman" w:cs="Times New Roman"/>
          <w:b/>
          <w:noProof/>
          <w:u w:val="single"/>
          <w:lang w:eastAsia="en-GB"/>
        </w:rPr>
        <mc:AlternateContent>
          <mc:Choice Requires="wps">
            <w:drawing>
              <wp:anchor distT="0" distB="0" distL="114300" distR="114300" simplePos="0" relativeHeight="251680768" behindDoc="0" locked="0" layoutInCell="1" allowOverlap="1" wp14:anchorId="00A51CB2" wp14:editId="5A00D016">
                <wp:simplePos x="0" y="0"/>
                <wp:positionH relativeFrom="margin">
                  <wp:align>left</wp:align>
                </wp:positionH>
                <wp:positionV relativeFrom="paragraph">
                  <wp:posOffset>12065</wp:posOffset>
                </wp:positionV>
                <wp:extent cx="5455138" cy="23907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5455138" cy="2390775"/>
                        </a:xfrm>
                        <a:prstGeom prst="rect">
                          <a:avLst/>
                        </a:prstGeom>
                        <a:solidFill>
                          <a:schemeClr val="lt1"/>
                        </a:solidFill>
                        <a:ln w="6350">
                          <a:noFill/>
                        </a:ln>
                      </wps:spPr>
                      <wps:txbx>
                        <w:txbxContent>
                          <w:p w14:paraId="028B9B93" w14:textId="77777777" w:rsidR="00F311FF" w:rsidRPr="00F311FF" w:rsidRDefault="00F311FF" w:rsidP="003318D6">
                            <w:pPr>
                              <w:rPr>
                                <w:rFonts w:ascii="Times New Roman" w:hAnsi="Times New Roman" w:cs="Times New Roman"/>
                                <w:b/>
                                <w:sz w:val="28"/>
                              </w:rPr>
                            </w:pPr>
                            <w:r w:rsidRPr="00F311FF">
                              <w:rPr>
                                <w:rFonts w:ascii="Times New Roman" w:hAnsi="Times New Roman" w:cs="Times New Roman"/>
                                <w:b/>
                                <w:sz w:val="28"/>
                              </w:rPr>
                              <w:t>Course and Registration area</w:t>
                            </w:r>
                          </w:p>
                          <w:p w14:paraId="0DFFE672" w14:textId="6A71301A" w:rsidR="003318D6" w:rsidRPr="005D7676" w:rsidRDefault="003318D6" w:rsidP="003318D6">
                            <w:pPr>
                              <w:rPr>
                                <w:rFonts w:ascii="Times New Roman" w:hAnsi="Times New Roman" w:cs="Times New Roman"/>
                                <w:sz w:val="28"/>
                              </w:rPr>
                            </w:pPr>
                            <w:r w:rsidRPr="005D7676">
                              <w:rPr>
                                <w:rFonts w:ascii="Times New Roman" w:hAnsi="Times New Roman" w:cs="Times New Roman"/>
                                <w:sz w:val="28"/>
                              </w:rPr>
                              <w:t xml:space="preserve">The photos above show the potential course and the distance of one lap of that course.  The course </w:t>
                            </w:r>
                            <w:r w:rsidR="00F311FF">
                              <w:rPr>
                                <w:rFonts w:ascii="Times New Roman" w:hAnsi="Times New Roman" w:cs="Times New Roman"/>
                                <w:sz w:val="28"/>
                              </w:rPr>
                              <w:t>starts</w:t>
                            </w:r>
                            <w:r w:rsidRPr="005D7676">
                              <w:rPr>
                                <w:rFonts w:ascii="Times New Roman" w:hAnsi="Times New Roman" w:cs="Times New Roman"/>
                                <w:sz w:val="28"/>
                              </w:rPr>
                              <w:t xml:space="preserve"> and </w:t>
                            </w:r>
                            <w:r w:rsidR="00F311FF">
                              <w:rPr>
                                <w:rFonts w:ascii="Times New Roman" w:hAnsi="Times New Roman" w:cs="Times New Roman"/>
                                <w:sz w:val="28"/>
                              </w:rPr>
                              <w:t>finishes</w:t>
                            </w:r>
                            <w:r w:rsidRPr="005D7676">
                              <w:rPr>
                                <w:rFonts w:ascii="Times New Roman" w:hAnsi="Times New Roman" w:cs="Times New Roman"/>
                                <w:sz w:val="28"/>
                              </w:rPr>
                              <w:t xml:space="preserve"> in</w:t>
                            </w:r>
                            <w:r w:rsidR="00F311FF">
                              <w:rPr>
                                <w:rFonts w:ascii="Times New Roman" w:hAnsi="Times New Roman" w:cs="Times New Roman"/>
                                <w:sz w:val="28"/>
                              </w:rPr>
                              <w:t xml:space="preserve"> </w:t>
                            </w:r>
                            <w:r w:rsidRPr="005D7676">
                              <w:rPr>
                                <w:rFonts w:ascii="Times New Roman" w:hAnsi="Times New Roman" w:cs="Times New Roman"/>
                                <w:sz w:val="28"/>
                              </w:rPr>
                              <w:t>front of the Pavilion as this is where we plan to have the main information desk to allow the event to be managed and time kept easily.  This route and course was chosen as the participants are of the age where supervision at all times is vital and this course allows all of the route to be seen from the pavilion.  Along the route stewards will be strategically placed with at least two at each station, this ensures that if there has been an accident/incident they will be able to report to the information desk through communication and take action to whatever the incident is.</w:t>
                            </w:r>
                          </w:p>
                          <w:p w14:paraId="2D386820" w14:textId="77777777" w:rsidR="003318D6" w:rsidRDefault="003318D6" w:rsidP="003318D6">
                            <w:pPr>
                              <w:rPr>
                                <w:rFonts w:ascii="Times New Roman" w:hAnsi="Times New Roman" w:cs="Times New Roman"/>
                              </w:rPr>
                            </w:pPr>
                          </w:p>
                          <w:p w14:paraId="67FF5CC1" w14:textId="77777777" w:rsidR="003318D6" w:rsidRPr="00087D35" w:rsidRDefault="003318D6" w:rsidP="003318D6">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A51CB2" id="Text Box 26" o:spid="_x0000_s1029" type="#_x0000_t202" style="position:absolute;margin-left:0;margin-top:.95pt;width:429.55pt;height:188.2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" fillcolor="white [3201]" stroked="f" strokeweight=".5pt">
                <v:textbox>
                  <w:txbxContent>
                    <w:p w14:paraId="028B9B93" w14:textId="77777777" w:rsidR="00F311FF" w:rsidRPr="00F311FF" w:rsidRDefault="00F311FF" w:rsidP="003318D6">
                      <w:pPr>
                        <w:rPr>
                          <w:rFonts w:ascii="Times New Roman" w:hAnsi="Times New Roman" w:cs="Times New Roman"/>
                          <w:b/>
                          <w:sz w:val="28"/>
                        </w:rPr>
                      </w:pPr>
                      <w:r w:rsidRPr="00F311FF">
                        <w:rPr>
                          <w:rFonts w:ascii="Times New Roman" w:hAnsi="Times New Roman" w:cs="Times New Roman"/>
                          <w:b/>
                          <w:sz w:val="28"/>
                        </w:rPr>
                        <w:t>Course and Registration area</w:t>
                      </w:r>
                    </w:p>
                    <w:p w14:paraId="0DFFE672" w14:textId="6A71301A" w:rsidR="003318D6" w:rsidRPr="005D7676" w:rsidRDefault="003318D6" w:rsidP="003318D6">
                      <w:pPr>
                        <w:rPr>
                          <w:rFonts w:ascii="Times New Roman" w:hAnsi="Times New Roman" w:cs="Times New Roman"/>
                          <w:sz w:val="28"/>
                        </w:rPr>
                      </w:pPr>
                      <w:r w:rsidRPr="005D7676">
                        <w:rPr>
                          <w:rFonts w:ascii="Times New Roman" w:hAnsi="Times New Roman" w:cs="Times New Roman"/>
                          <w:sz w:val="28"/>
                        </w:rPr>
                        <w:t xml:space="preserve">The photos above show the potential course and the distance of one lap of that course.  The course </w:t>
                      </w:r>
                      <w:r w:rsidR="00F311FF">
                        <w:rPr>
                          <w:rFonts w:ascii="Times New Roman" w:hAnsi="Times New Roman" w:cs="Times New Roman"/>
                          <w:sz w:val="28"/>
                        </w:rPr>
                        <w:t>starts</w:t>
                      </w:r>
                      <w:r w:rsidRPr="005D7676">
                        <w:rPr>
                          <w:rFonts w:ascii="Times New Roman" w:hAnsi="Times New Roman" w:cs="Times New Roman"/>
                          <w:sz w:val="28"/>
                        </w:rPr>
                        <w:t xml:space="preserve"> and </w:t>
                      </w:r>
                      <w:r w:rsidR="00F311FF">
                        <w:rPr>
                          <w:rFonts w:ascii="Times New Roman" w:hAnsi="Times New Roman" w:cs="Times New Roman"/>
                          <w:sz w:val="28"/>
                        </w:rPr>
                        <w:t>finishes</w:t>
                      </w:r>
                      <w:r w:rsidRPr="005D7676">
                        <w:rPr>
                          <w:rFonts w:ascii="Times New Roman" w:hAnsi="Times New Roman" w:cs="Times New Roman"/>
                          <w:sz w:val="28"/>
                        </w:rPr>
                        <w:t xml:space="preserve"> in</w:t>
                      </w:r>
                      <w:r w:rsidR="00F311FF">
                        <w:rPr>
                          <w:rFonts w:ascii="Times New Roman" w:hAnsi="Times New Roman" w:cs="Times New Roman"/>
                          <w:sz w:val="28"/>
                        </w:rPr>
                        <w:t xml:space="preserve"> </w:t>
                      </w:r>
                      <w:r w:rsidRPr="005D7676">
                        <w:rPr>
                          <w:rFonts w:ascii="Times New Roman" w:hAnsi="Times New Roman" w:cs="Times New Roman"/>
                          <w:sz w:val="28"/>
                        </w:rPr>
                        <w:t>front of the Pavilion as this is where we plan to have the main information desk to allow the event to be managed and time kept easily.  This route and course was chosen as the participants are of the age where supervision at all times is vital and this course allows all of the route to be seen from the pavilion.  Along the route stewards will be strategically placed with at least two at each station, this ensures that if there has been an accident/incident they will be able to report to the information desk through communication and take action to whatever the incident is.</w:t>
                      </w:r>
                    </w:p>
                    <w:p w14:paraId="2D386820" w14:textId="77777777" w:rsidR="003318D6" w:rsidRDefault="003318D6" w:rsidP="003318D6">
                      <w:pPr>
                        <w:rPr>
                          <w:rFonts w:ascii="Times New Roman" w:hAnsi="Times New Roman" w:cs="Times New Roman"/>
                        </w:rPr>
                      </w:pPr>
                    </w:p>
                    <w:p w14:paraId="67FF5CC1" w14:textId="77777777" w:rsidR="003318D6" w:rsidRPr="00087D35" w:rsidRDefault="003318D6" w:rsidP="003318D6">
                      <w:pPr>
                        <w:rPr>
                          <w:rFonts w:ascii="Times New Roman" w:hAnsi="Times New Roman" w:cs="Times New Roman"/>
                        </w:rPr>
                      </w:pPr>
                    </w:p>
                  </w:txbxContent>
                </v:textbox>
                <w10:wrap anchorx="margin"/>
              </v:shape>
            </w:pict>
          </mc:Fallback>
        </mc:AlternateContent>
      </w:r>
    </w:p>
    <w:p w14:paraId="7746DF2A" w14:textId="74EC532D" w:rsidR="003318D6" w:rsidRDefault="003318D6" w:rsidP="00C126F4">
      <w:pPr>
        <w:tabs>
          <w:tab w:val="center" w:pos="4513"/>
        </w:tabs>
        <w:rPr>
          <w:rFonts w:ascii="Times New Roman" w:hAnsi="Times New Roman" w:cs="Times New Roman"/>
          <w:b/>
          <w:u w:val="single"/>
        </w:rPr>
      </w:pPr>
    </w:p>
    <w:p w14:paraId="293FEE8B" w14:textId="14AF1474" w:rsidR="003318D6" w:rsidRDefault="003318D6" w:rsidP="00C126F4">
      <w:pPr>
        <w:tabs>
          <w:tab w:val="center" w:pos="4513"/>
        </w:tabs>
        <w:rPr>
          <w:rFonts w:ascii="Times New Roman" w:hAnsi="Times New Roman" w:cs="Times New Roman"/>
          <w:b/>
          <w:u w:val="single"/>
        </w:rPr>
      </w:pPr>
    </w:p>
    <w:p w14:paraId="1BB06455" w14:textId="5905E193" w:rsidR="003318D6" w:rsidRDefault="003318D6" w:rsidP="00C126F4">
      <w:pPr>
        <w:tabs>
          <w:tab w:val="center" w:pos="4513"/>
        </w:tabs>
        <w:rPr>
          <w:rFonts w:ascii="Times New Roman" w:hAnsi="Times New Roman" w:cs="Times New Roman"/>
          <w:b/>
          <w:u w:val="single"/>
        </w:rPr>
      </w:pPr>
    </w:p>
    <w:p w14:paraId="51ABB64B" w14:textId="437D38AF" w:rsidR="003318D6" w:rsidRDefault="003318D6" w:rsidP="00C126F4">
      <w:pPr>
        <w:tabs>
          <w:tab w:val="center" w:pos="4513"/>
        </w:tabs>
        <w:rPr>
          <w:rFonts w:ascii="Times New Roman" w:hAnsi="Times New Roman" w:cs="Times New Roman"/>
          <w:b/>
          <w:u w:val="single"/>
        </w:rPr>
      </w:pPr>
    </w:p>
    <w:p w14:paraId="35F45875" w14:textId="79F253E5" w:rsidR="003318D6" w:rsidRDefault="003318D6" w:rsidP="00C126F4">
      <w:pPr>
        <w:tabs>
          <w:tab w:val="center" w:pos="4513"/>
        </w:tabs>
        <w:rPr>
          <w:rFonts w:ascii="Times New Roman" w:hAnsi="Times New Roman" w:cs="Times New Roman"/>
          <w:b/>
          <w:u w:val="single"/>
        </w:rPr>
      </w:pPr>
    </w:p>
    <w:p w14:paraId="60897EC3" w14:textId="15D0E160" w:rsidR="003318D6" w:rsidRDefault="003318D6" w:rsidP="00C126F4">
      <w:pPr>
        <w:tabs>
          <w:tab w:val="center" w:pos="4513"/>
        </w:tabs>
        <w:rPr>
          <w:rFonts w:ascii="Times New Roman" w:hAnsi="Times New Roman" w:cs="Times New Roman"/>
          <w:b/>
          <w:u w:val="single"/>
        </w:rPr>
      </w:pPr>
    </w:p>
    <w:p w14:paraId="0962CDE2" w14:textId="2E811ECF" w:rsidR="003318D6" w:rsidRDefault="003318D6" w:rsidP="00C126F4">
      <w:pPr>
        <w:tabs>
          <w:tab w:val="center" w:pos="4513"/>
        </w:tabs>
        <w:rPr>
          <w:rFonts w:ascii="Times New Roman" w:hAnsi="Times New Roman" w:cs="Times New Roman"/>
          <w:b/>
          <w:u w:val="single"/>
        </w:rPr>
      </w:pPr>
    </w:p>
    <w:p w14:paraId="2A87BE85" w14:textId="34A4CD8F" w:rsidR="003318D6" w:rsidRDefault="003318D6" w:rsidP="00C126F4">
      <w:pPr>
        <w:tabs>
          <w:tab w:val="center" w:pos="4513"/>
        </w:tabs>
        <w:rPr>
          <w:rFonts w:ascii="Times New Roman" w:hAnsi="Times New Roman" w:cs="Times New Roman"/>
          <w:b/>
          <w:u w:val="single"/>
        </w:rPr>
      </w:pPr>
    </w:p>
    <w:p w14:paraId="316EA73D" w14:textId="7D12A327" w:rsidR="003318D6" w:rsidRDefault="003318D6" w:rsidP="00C126F4">
      <w:pPr>
        <w:tabs>
          <w:tab w:val="center" w:pos="4513"/>
        </w:tabs>
        <w:rPr>
          <w:rFonts w:ascii="Times New Roman" w:hAnsi="Times New Roman" w:cs="Times New Roman"/>
          <w:b/>
          <w:u w:val="single"/>
        </w:rPr>
      </w:pPr>
    </w:p>
    <w:p w14:paraId="4F0A00C2" w14:textId="4DCBFA67" w:rsidR="003318D6" w:rsidRDefault="003318D6" w:rsidP="00C126F4">
      <w:pPr>
        <w:tabs>
          <w:tab w:val="center" w:pos="4513"/>
        </w:tabs>
        <w:rPr>
          <w:rFonts w:ascii="Times New Roman" w:hAnsi="Times New Roman" w:cs="Times New Roman"/>
          <w:b/>
          <w:u w:val="single"/>
        </w:rPr>
      </w:pPr>
    </w:p>
    <w:p w14:paraId="2A96074E" w14:textId="0707A2A8" w:rsidR="003318D6" w:rsidRDefault="003318D6" w:rsidP="00C126F4">
      <w:pPr>
        <w:tabs>
          <w:tab w:val="center" w:pos="4513"/>
        </w:tabs>
        <w:rPr>
          <w:rFonts w:ascii="Times New Roman" w:hAnsi="Times New Roman" w:cs="Times New Roman"/>
          <w:b/>
          <w:u w:val="single"/>
        </w:rPr>
      </w:pPr>
    </w:p>
    <w:p w14:paraId="2A110932" w14:textId="77777777" w:rsidR="003318D6" w:rsidRDefault="003318D6" w:rsidP="00C126F4">
      <w:pPr>
        <w:tabs>
          <w:tab w:val="center" w:pos="4513"/>
        </w:tabs>
        <w:rPr>
          <w:rFonts w:ascii="Times New Roman" w:hAnsi="Times New Roman" w:cs="Times New Roman"/>
          <w:b/>
          <w:u w:val="single"/>
        </w:rPr>
      </w:pPr>
    </w:p>
    <w:p w14:paraId="7AA0878F" w14:textId="685E3893" w:rsidR="00564C2B" w:rsidRPr="00E24BCF" w:rsidRDefault="00564C2B" w:rsidP="00564C2B">
      <w:pPr>
        <w:rPr>
          <w:rFonts w:ascii="Times New Roman" w:hAnsi="Times New Roman" w:cs="Times New Roman"/>
          <w:b/>
          <w:u w:val="single"/>
        </w:rPr>
      </w:pPr>
      <w:r>
        <w:rPr>
          <w:rFonts w:ascii="Times New Roman" w:hAnsi="Times New Roman" w:cs="Times New Roman"/>
          <w:b/>
          <w:noProof/>
          <w:u w:val="single"/>
          <w:lang w:eastAsia="en-GB"/>
        </w:rPr>
        <mc:AlternateContent>
          <mc:Choice Requires="wps">
            <w:drawing>
              <wp:anchor distT="0" distB="0" distL="114300" distR="114300" simplePos="0" relativeHeight="251675648" behindDoc="0" locked="0" layoutInCell="1" allowOverlap="1" wp14:anchorId="0ADFA8F7" wp14:editId="4161BAB6">
                <wp:simplePos x="0" y="0"/>
                <wp:positionH relativeFrom="column">
                  <wp:posOffset>-544010</wp:posOffset>
                </wp:positionH>
                <wp:positionV relativeFrom="paragraph">
                  <wp:posOffset>5023413</wp:posOffset>
                </wp:positionV>
                <wp:extent cx="6762115" cy="2511706"/>
                <wp:effectExtent l="0" t="0" r="6985" b="15875"/>
                <wp:wrapNone/>
                <wp:docPr id="20" name="Text Box 20"/>
                <wp:cNvGraphicFramePr/>
                <a:graphic xmlns:a="http://schemas.openxmlformats.org/drawingml/2006/main">
                  <a:graphicData uri="http://schemas.microsoft.com/office/word/2010/wordprocessingShape">
                    <wps:wsp>
                      <wps:cNvSpPr txBox="1"/>
                      <wps:spPr>
                        <a:xfrm>
                          <a:off x="0" y="0"/>
                          <a:ext cx="6762115" cy="2511706"/>
                        </a:xfrm>
                        <a:prstGeom prst="rect">
                          <a:avLst/>
                        </a:prstGeom>
                        <a:noFill/>
                        <a:ln w="6350">
                          <a:solidFill>
                            <a:schemeClr val="bg1"/>
                          </a:solidFill>
                        </a:ln>
                      </wps:spPr>
                      <wps:txbx>
                        <w:txbxContent>
                          <w:p w14:paraId="1C4D9A64" w14:textId="3BD70A63" w:rsidR="00F311FF" w:rsidRPr="00F311FF" w:rsidRDefault="00F311FF" w:rsidP="00B75345">
                            <w:pPr>
                              <w:rPr>
                                <w:rFonts w:ascii="Times New Roman" w:hAnsi="Times New Roman" w:cs="Times New Roman"/>
                                <w:b/>
                                <w:sz w:val="28"/>
                              </w:rPr>
                            </w:pPr>
                            <w:r w:rsidRPr="00F311FF">
                              <w:rPr>
                                <w:rFonts w:ascii="Times New Roman" w:hAnsi="Times New Roman" w:cs="Times New Roman"/>
                                <w:b/>
                                <w:sz w:val="28"/>
                              </w:rPr>
                              <w:t>Parent and Spectator Parking</w:t>
                            </w:r>
                          </w:p>
                          <w:p w14:paraId="146FC1AB" w14:textId="095A7094" w:rsidR="00B75345" w:rsidRPr="005D7676" w:rsidRDefault="00F311FF" w:rsidP="00B75345">
                            <w:pPr>
                              <w:rPr>
                                <w:rFonts w:ascii="Times New Roman" w:hAnsi="Times New Roman" w:cs="Times New Roman"/>
                                <w:sz w:val="28"/>
                              </w:rPr>
                            </w:pPr>
                            <w:r>
                              <w:rPr>
                                <w:rFonts w:ascii="Times New Roman" w:hAnsi="Times New Roman" w:cs="Times New Roman"/>
                                <w:sz w:val="28"/>
                              </w:rPr>
                              <w:t>We</w:t>
                            </w:r>
                            <w:r w:rsidR="00B75345">
                              <w:rPr>
                                <w:rFonts w:ascii="Times New Roman" w:hAnsi="Times New Roman" w:cs="Times New Roman"/>
                                <w:sz w:val="28"/>
                              </w:rPr>
                              <w:t xml:space="preserve"> have planned to allow the parents to watch by providing parking for them. (blue circle).  This will only have a limited number of parking spaces available as it is a staff carpark.  To ensure safety, parents will be asked to arrive at a time closer to the start of the race to ensure the safe transport of the children down to the meeting/registration poi</w:t>
                            </w:r>
                            <w:r>
                              <w:rPr>
                                <w:rFonts w:ascii="Times New Roman" w:hAnsi="Times New Roman" w:cs="Times New Roman"/>
                                <w:sz w:val="28"/>
                              </w:rPr>
                              <w:t>nt which is circled in purple.</w:t>
                            </w:r>
                            <w:r w:rsidR="00B75345">
                              <w:rPr>
                                <w:rFonts w:ascii="Times New Roman" w:hAnsi="Times New Roman" w:cs="Times New Roman"/>
                                <w:sz w:val="28"/>
                              </w:rPr>
                              <w:t xml:space="preserve">  If there are no car parking spaces left the parents will be asked to find</w:t>
                            </w:r>
                            <w:r>
                              <w:rPr>
                                <w:rFonts w:ascii="Times New Roman" w:hAnsi="Times New Roman" w:cs="Times New Roman"/>
                                <w:sz w:val="28"/>
                              </w:rPr>
                              <w:t xml:space="preserve"> safe</w:t>
                            </w:r>
                            <w:r w:rsidR="00B75345">
                              <w:rPr>
                                <w:rFonts w:ascii="Times New Roman" w:hAnsi="Times New Roman" w:cs="Times New Roman"/>
                                <w:sz w:val="28"/>
                              </w:rPr>
                              <w:t xml:space="preserve"> alternative parking within the local area which is not obstructing the local community.  To ensure safety of the children, areas of the school will be cordoned off and will be an area of no cars to ensure safety of the children is paramount.</w:t>
                            </w:r>
                          </w:p>
                          <w:p w14:paraId="19542090" w14:textId="48237C98" w:rsidR="00564C2B" w:rsidRPr="005D7676" w:rsidRDefault="00564C2B" w:rsidP="00564C2B">
                            <w:pP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FA8F7" id="Text Box 20" o:spid="_x0000_s1030" type="#_x0000_t202" style="position:absolute;margin-left:-42.85pt;margin-top:395.55pt;width:532.45pt;height:19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" filled="f" strokecolor="white [3212]" strokeweight=".5pt">
                <v:textbox>
                  <w:txbxContent>
                    <w:p w14:paraId="1C4D9A64" w14:textId="3BD70A63" w:rsidR="00F311FF" w:rsidRPr="00F311FF" w:rsidRDefault="00F311FF" w:rsidP="00B75345">
                      <w:pPr>
                        <w:rPr>
                          <w:rFonts w:ascii="Times New Roman" w:hAnsi="Times New Roman" w:cs="Times New Roman"/>
                          <w:b/>
                          <w:sz w:val="28"/>
                        </w:rPr>
                      </w:pPr>
                      <w:r w:rsidRPr="00F311FF">
                        <w:rPr>
                          <w:rFonts w:ascii="Times New Roman" w:hAnsi="Times New Roman" w:cs="Times New Roman"/>
                          <w:b/>
                          <w:sz w:val="28"/>
                        </w:rPr>
                        <w:t>Parent and Spectator Parking</w:t>
                      </w:r>
                    </w:p>
                    <w:p w14:paraId="146FC1AB" w14:textId="095A7094" w:rsidR="00B75345" w:rsidRPr="005D7676" w:rsidRDefault="00F311FF" w:rsidP="00B75345">
                      <w:pPr>
                        <w:rPr>
                          <w:rFonts w:ascii="Times New Roman" w:hAnsi="Times New Roman" w:cs="Times New Roman"/>
                          <w:sz w:val="28"/>
                        </w:rPr>
                      </w:pPr>
                      <w:r>
                        <w:rPr>
                          <w:rFonts w:ascii="Times New Roman" w:hAnsi="Times New Roman" w:cs="Times New Roman"/>
                          <w:sz w:val="28"/>
                        </w:rPr>
                        <w:t>We</w:t>
                      </w:r>
                      <w:r w:rsidR="00B75345">
                        <w:rPr>
                          <w:rFonts w:ascii="Times New Roman" w:hAnsi="Times New Roman" w:cs="Times New Roman"/>
                          <w:sz w:val="28"/>
                        </w:rPr>
                        <w:t xml:space="preserve"> have planned to allow the parents to watch by providing parking for them. (blue circle).  This will only have a limited number of parking spaces available as it is a staff carpark.  To ensure safety, parents will be asked to arrive at a time closer to the start of the race to ensure the safe transport of the children down to the meeting/registration poi</w:t>
                      </w:r>
                      <w:r>
                        <w:rPr>
                          <w:rFonts w:ascii="Times New Roman" w:hAnsi="Times New Roman" w:cs="Times New Roman"/>
                          <w:sz w:val="28"/>
                        </w:rPr>
                        <w:t>nt which is circled in purple.</w:t>
                      </w:r>
                      <w:r w:rsidR="00B75345">
                        <w:rPr>
                          <w:rFonts w:ascii="Times New Roman" w:hAnsi="Times New Roman" w:cs="Times New Roman"/>
                          <w:sz w:val="28"/>
                        </w:rPr>
                        <w:t xml:space="preserve">  If there are no car parking spaces left the parents will be asked to find</w:t>
                      </w:r>
                      <w:r>
                        <w:rPr>
                          <w:rFonts w:ascii="Times New Roman" w:hAnsi="Times New Roman" w:cs="Times New Roman"/>
                          <w:sz w:val="28"/>
                        </w:rPr>
                        <w:t xml:space="preserve"> safe</w:t>
                      </w:r>
                      <w:r w:rsidR="00B75345">
                        <w:rPr>
                          <w:rFonts w:ascii="Times New Roman" w:hAnsi="Times New Roman" w:cs="Times New Roman"/>
                          <w:sz w:val="28"/>
                        </w:rPr>
                        <w:t xml:space="preserve"> alternative parking within the local area which is not obstructing the local community.  To ensure safety of the children, areas of the school will be cordoned off and will be an area of no cars to ensure safety of the children is paramount.</w:t>
                      </w:r>
                    </w:p>
                    <w:p w14:paraId="19542090" w14:textId="48237C98" w:rsidR="00564C2B" w:rsidRPr="005D7676" w:rsidRDefault="00564C2B" w:rsidP="00564C2B">
                      <w:pPr>
                        <w:rPr>
                          <w:rFonts w:ascii="Times New Roman" w:hAnsi="Times New Roman" w:cs="Times New Roman"/>
                          <w:sz w:val="28"/>
                        </w:rPr>
                      </w:pPr>
                    </w:p>
                  </w:txbxContent>
                </v:textbox>
              </v:shape>
            </w:pict>
          </mc:Fallback>
        </mc:AlternateContent>
      </w:r>
      <w:r>
        <w:rPr>
          <w:rFonts w:ascii="Times New Roman" w:hAnsi="Times New Roman" w:cs="Times New Roman"/>
          <w:b/>
          <w:noProof/>
          <w:u w:val="single"/>
          <w:lang w:eastAsia="en-GB"/>
        </w:rPr>
        <mc:AlternateContent>
          <mc:Choice Requires="wps">
            <w:drawing>
              <wp:anchor distT="0" distB="0" distL="114300" distR="114300" simplePos="0" relativeHeight="251676672" behindDoc="0" locked="0" layoutInCell="1" allowOverlap="1" wp14:anchorId="5D44ADAF" wp14:editId="2EC7FD0C">
                <wp:simplePos x="0" y="0"/>
                <wp:positionH relativeFrom="column">
                  <wp:posOffset>3044736</wp:posOffset>
                </wp:positionH>
                <wp:positionV relativeFrom="paragraph">
                  <wp:posOffset>1169375</wp:posOffset>
                </wp:positionV>
                <wp:extent cx="1248434" cy="1155243"/>
                <wp:effectExtent l="12700" t="12700" r="21590" b="26035"/>
                <wp:wrapNone/>
                <wp:docPr id="21" name="Freeform 21"/>
                <wp:cNvGraphicFramePr/>
                <a:graphic xmlns:a="http://schemas.openxmlformats.org/drawingml/2006/main">
                  <a:graphicData uri="http://schemas.microsoft.com/office/word/2010/wordprocessingShape">
                    <wps:wsp>
                      <wps:cNvSpPr/>
                      <wps:spPr>
                        <a:xfrm>
                          <a:off x="0" y="0"/>
                          <a:ext cx="1248434" cy="1155243"/>
                        </a:xfrm>
                        <a:custGeom>
                          <a:avLst/>
                          <a:gdLst>
                            <a:gd name="connsiteX0" fmla="*/ 108332 w 1248434"/>
                            <a:gd name="connsiteY0" fmla="*/ 169988 h 1155243"/>
                            <a:gd name="connsiteX1" fmla="*/ 44536 w 1248434"/>
                            <a:gd name="connsiteY1" fmla="*/ 595290 h 1155243"/>
                            <a:gd name="connsiteX2" fmla="*/ 352881 w 1248434"/>
                            <a:gd name="connsiteY2" fmla="*/ 1148183 h 1155243"/>
                            <a:gd name="connsiteX3" fmla="*/ 1203485 w 1248434"/>
                            <a:gd name="connsiteY3" fmla="*/ 850471 h 1155243"/>
                            <a:gd name="connsiteX4" fmla="*/ 1022732 w 1248434"/>
                            <a:gd name="connsiteY4" fmla="*/ 42397 h 1155243"/>
                            <a:gd name="connsiteX5" fmla="*/ 108332 w 1248434"/>
                            <a:gd name="connsiteY5" fmla="*/ 169988 h 1155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8434" h="1155243">
                              <a:moveTo>
                                <a:pt x="108332" y="169988"/>
                              </a:moveTo>
                              <a:cubicBezTo>
                                <a:pt x="-54701" y="262137"/>
                                <a:pt x="3778" y="432258"/>
                                <a:pt x="44536" y="595290"/>
                              </a:cubicBezTo>
                              <a:cubicBezTo>
                                <a:pt x="85294" y="758323"/>
                                <a:pt x="159723" y="1105653"/>
                                <a:pt x="352881" y="1148183"/>
                              </a:cubicBezTo>
                              <a:cubicBezTo>
                                <a:pt x="546039" y="1190713"/>
                                <a:pt x="1091843" y="1034769"/>
                                <a:pt x="1203485" y="850471"/>
                              </a:cubicBezTo>
                              <a:cubicBezTo>
                                <a:pt x="1315127" y="666173"/>
                                <a:pt x="1205257" y="159355"/>
                                <a:pt x="1022732" y="42397"/>
                              </a:cubicBezTo>
                              <a:cubicBezTo>
                                <a:pt x="840207" y="-74561"/>
                                <a:pt x="271365" y="77839"/>
                                <a:pt x="108332" y="169988"/>
                              </a:cubicBez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99E70DA" id="Freeform 21" o:spid="_x0000_s1026" style="position:absolute;margin-left:239.75pt;margin-top:92.1pt;width:98.3pt;height:90.9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248434,115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" path="m108332,169988c-54701,262137,3778,432258,44536,595290v40758,163033,115187,510363,308345,552893c546039,1190713,1091843,1034769,1203485,850471,1315127,666173,1205257,159355,1022732,42397,840207,-74561,271365,77839,108332,169988xe" filled="f" strokecolor="red" strokeweight="3pt">
                <v:stroke joinstyle="miter"/>
                <v:path arrowok="t" o:connecttype="custom" o:connectlocs="108332,169988;44536,595290;352881,1148183;1203485,850471;1022732,42397;108332,169988" o:connectangles="0,0,0,0,0,0"/>
              </v:shape>
            </w:pict>
          </mc:Fallback>
        </mc:AlternateContent>
      </w:r>
      <w:r>
        <w:rPr>
          <w:rFonts w:ascii="Times New Roman" w:hAnsi="Times New Roman" w:cs="Times New Roman"/>
          <w:b/>
          <w:noProof/>
          <w:u w:val="single"/>
          <w:lang w:eastAsia="en-GB"/>
        </w:rPr>
        <mc:AlternateContent>
          <mc:Choice Requires="wps">
            <w:drawing>
              <wp:anchor distT="0" distB="0" distL="114300" distR="114300" simplePos="0" relativeHeight="251674624" behindDoc="0" locked="0" layoutInCell="1" allowOverlap="1" wp14:anchorId="49439378" wp14:editId="407D41D4">
                <wp:simplePos x="0" y="0"/>
                <wp:positionH relativeFrom="column">
                  <wp:posOffset>939623</wp:posOffset>
                </wp:positionH>
                <wp:positionV relativeFrom="paragraph">
                  <wp:posOffset>-297180</wp:posOffset>
                </wp:positionV>
                <wp:extent cx="1858748" cy="1761252"/>
                <wp:effectExtent l="12700" t="12700" r="20955" b="29845"/>
                <wp:wrapNone/>
                <wp:docPr id="19" name="Freeform 19"/>
                <wp:cNvGraphicFramePr/>
                <a:graphic xmlns:a="http://schemas.openxmlformats.org/drawingml/2006/main">
                  <a:graphicData uri="http://schemas.microsoft.com/office/word/2010/wordprocessingShape">
                    <wps:wsp>
                      <wps:cNvSpPr/>
                      <wps:spPr>
                        <a:xfrm>
                          <a:off x="0" y="0"/>
                          <a:ext cx="1858748" cy="1761252"/>
                        </a:xfrm>
                        <a:custGeom>
                          <a:avLst/>
                          <a:gdLst>
                            <a:gd name="connsiteX0" fmla="*/ 367906 w 1858748"/>
                            <a:gd name="connsiteY0" fmla="*/ 31875 h 1761252"/>
                            <a:gd name="connsiteX1" fmla="*/ 80827 w 1858748"/>
                            <a:gd name="connsiteY1" fmla="*/ 350852 h 1761252"/>
                            <a:gd name="connsiteX2" fmla="*/ 123357 w 1858748"/>
                            <a:gd name="connsiteY2" fmla="*/ 786787 h 1761252"/>
                            <a:gd name="connsiteX3" fmla="*/ 1420529 w 1858748"/>
                            <a:gd name="connsiteY3" fmla="*/ 1754349 h 1761252"/>
                            <a:gd name="connsiteX4" fmla="*/ 1803301 w 1858748"/>
                            <a:gd name="connsiteY4" fmla="*/ 1158926 h 1761252"/>
                            <a:gd name="connsiteX5" fmla="*/ 367906 w 1858748"/>
                            <a:gd name="connsiteY5" fmla="*/ 31875 h 1761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58748" h="1761252">
                              <a:moveTo>
                                <a:pt x="367906" y="31875"/>
                              </a:moveTo>
                              <a:cubicBezTo>
                                <a:pt x="80827" y="-102804"/>
                                <a:pt x="121585" y="225033"/>
                                <a:pt x="80827" y="350852"/>
                              </a:cubicBezTo>
                              <a:cubicBezTo>
                                <a:pt x="40069" y="476671"/>
                                <a:pt x="-99927" y="552871"/>
                                <a:pt x="123357" y="786787"/>
                              </a:cubicBezTo>
                              <a:cubicBezTo>
                                <a:pt x="346641" y="1020703"/>
                                <a:pt x="1140538" y="1692326"/>
                                <a:pt x="1420529" y="1754349"/>
                              </a:cubicBezTo>
                              <a:cubicBezTo>
                                <a:pt x="1700520" y="1816372"/>
                                <a:pt x="1980510" y="1447777"/>
                                <a:pt x="1803301" y="1158926"/>
                              </a:cubicBezTo>
                              <a:cubicBezTo>
                                <a:pt x="1626092" y="870075"/>
                                <a:pt x="654985" y="166554"/>
                                <a:pt x="367906" y="31875"/>
                              </a:cubicBezTo>
                              <a:close/>
                            </a:path>
                          </a:pathLst>
                        </a:cu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35FB9C" id="Freeform 19" o:spid="_x0000_s1026" style="position:absolute;margin-left:74pt;margin-top:-23.4pt;width:146.35pt;height:138.7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858748,176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" path="m367906,31875c80827,-102804,121585,225033,80827,350852,40069,476671,-99927,552871,123357,786787v223284,233916,1017181,905539,1297172,967562c1700520,1816372,1980510,1447777,1803301,1158926,1626092,870075,654985,166554,367906,31875xe" filled="f" strokecolor="#00b0f0" strokeweight="3pt">
                <v:stroke joinstyle="miter"/>
                <v:path arrowok="t" o:connecttype="custom" o:connectlocs="367906,31875;80827,350852;123357,786787;1420529,1754349;1803301,1158926;367906,31875" o:connectangles="0,0,0,0,0,0"/>
              </v:shape>
            </w:pict>
          </mc:Fallback>
        </mc:AlternateContent>
      </w:r>
      <w:r>
        <w:rPr>
          <w:rFonts w:ascii="Times New Roman" w:hAnsi="Times New Roman" w:cs="Times New Roman"/>
          <w:b/>
          <w:noProof/>
          <w:u w:val="single"/>
          <w:lang w:eastAsia="en-GB"/>
        </w:rPr>
        <mc:AlternateContent>
          <mc:Choice Requires="wps">
            <w:drawing>
              <wp:anchor distT="0" distB="0" distL="114300" distR="114300" simplePos="0" relativeHeight="251673600" behindDoc="0" locked="0" layoutInCell="1" allowOverlap="1" wp14:anchorId="205336B0" wp14:editId="505A7111">
                <wp:simplePos x="0" y="0"/>
                <wp:positionH relativeFrom="column">
                  <wp:posOffset>4296799</wp:posOffset>
                </wp:positionH>
                <wp:positionV relativeFrom="paragraph">
                  <wp:posOffset>-294771</wp:posOffset>
                </wp:positionV>
                <wp:extent cx="612210" cy="706089"/>
                <wp:effectExtent l="12700" t="12700" r="22860" b="31115"/>
                <wp:wrapNone/>
                <wp:docPr id="18" name="Freeform 18"/>
                <wp:cNvGraphicFramePr/>
                <a:graphic xmlns:a="http://schemas.openxmlformats.org/drawingml/2006/main">
                  <a:graphicData uri="http://schemas.microsoft.com/office/word/2010/wordprocessingShape">
                    <wps:wsp>
                      <wps:cNvSpPr/>
                      <wps:spPr>
                        <a:xfrm>
                          <a:off x="0" y="0"/>
                          <a:ext cx="612210" cy="706089"/>
                        </a:xfrm>
                        <a:custGeom>
                          <a:avLst/>
                          <a:gdLst>
                            <a:gd name="connsiteX0" fmla="*/ 455954 w 612210"/>
                            <a:gd name="connsiteY0" fmla="*/ 39590 h 706089"/>
                            <a:gd name="connsiteX1" fmla="*/ 20020 w 612210"/>
                            <a:gd name="connsiteY1" fmla="*/ 124650 h 706089"/>
                            <a:gd name="connsiteX2" fmla="*/ 126345 w 612210"/>
                            <a:gd name="connsiteY2" fmla="*/ 688176 h 706089"/>
                            <a:gd name="connsiteX3" fmla="*/ 594178 w 612210"/>
                            <a:gd name="connsiteY3" fmla="*/ 518055 h 706089"/>
                            <a:gd name="connsiteX4" fmla="*/ 509117 w 612210"/>
                            <a:gd name="connsiteY4" fmla="*/ 39590 h 706089"/>
                            <a:gd name="connsiteX5" fmla="*/ 455954 w 612210"/>
                            <a:gd name="connsiteY5" fmla="*/ 39590 h 706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12210" h="706089">
                              <a:moveTo>
                                <a:pt x="455954" y="39590"/>
                              </a:moveTo>
                              <a:cubicBezTo>
                                <a:pt x="374438" y="53767"/>
                                <a:pt x="74955" y="16553"/>
                                <a:pt x="20020" y="124650"/>
                              </a:cubicBezTo>
                              <a:cubicBezTo>
                                <a:pt x="-34915" y="232747"/>
                                <a:pt x="30652" y="622608"/>
                                <a:pt x="126345" y="688176"/>
                              </a:cubicBezTo>
                              <a:cubicBezTo>
                                <a:pt x="222038" y="753744"/>
                                <a:pt x="530383" y="626153"/>
                                <a:pt x="594178" y="518055"/>
                              </a:cubicBezTo>
                              <a:cubicBezTo>
                                <a:pt x="657973" y="409957"/>
                                <a:pt x="533926" y="121106"/>
                                <a:pt x="509117" y="39590"/>
                              </a:cubicBezTo>
                              <a:cubicBezTo>
                                <a:pt x="484308" y="-41926"/>
                                <a:pt x="537470" y="25413"/>
                                <a:pt x="455954" y="39590"/>
                              </a:cubicBezTo>
                              <a:close/>
                            </a:path>
                          </a:pathLst>
                        </a:custGeom>
                        <a:noFill/>
                        <a:ln w="38100">
                          <a:solidFill>
                            <a:srgbClr val="A83CC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C72D9D" id="Freeform 18" o:spid="_x0000_s1026" style="position:absolute;margin-left:338.35pt;margin-top:-23.2pt;width:48.2pt;height:55.6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612210,70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" path="m455954,39590c374438,53767,74955,16553,20020,124650,-34915,232747,30652,622608,126345,688176v95693,65568,404038,-62023,467833,-170121c657973,409957,533926,121106,509117,39590v-24809,-81516,28353,-14177,-53163,xe" filled="f" strokecolor="#a83cc9" strokeweight="3pt">
                <v:stroke joinstyle="miter"/>
                <v:path arrowok="t" o:connecttype="custom" o:connectlocs="455954,39590;20020,124650;126345,688176;594178,518055;509117,39590;455954,39590" o:connectangles="0,0,0,0,0,0"/>
              </v:shape>
            </w:pict>
          </mc:Fallback>
        </mc:AlternateContent>
      </w:r>
      <w:r w:rsidR="00C126F4">
        <w:rPr>
          <w:rFonts w:ascii="Times New Roman" w:hAnsi="Times New Roman" w:cs="Times New Roman"/>
          <w:b/>
          <w:noProof/>
          <w:u w:val="single"/>
          <w:lang w:eastAsia="en-GB"/>
        </w:rPr>
        <w:drawing>
          <wp:anchor distT="0" distB="0" distL="114300" distR="114300" simplePos="0" relativeHeight="251671552" behindDoc="0" locked="0" layoutInCell="1" allowOverlap="1" wp14:anchorId="60C9B05E" wp14:editId="0D578100">
            <wp:simplePos x="0" y="0"/>
            <wp:positionH relativeFrom="column">
              <wp:posOffset>935208</wp:posOffset>
            </wp:positionH>
            <wp:positionV relativeFrom="paragraph">
              <wp:posOffset>-360843</wp:posOffset>
            </wp:positionV>
            <wp:extent cx="3955311" cy="508226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11-11 at 20.33.15.png"/>
                    <pic:cNvPicPr/>
                  </pic:nvPicPr>
                  <pic:blipFill>
                    <a:blip r:embed="rId9">
                      <a:extLst>
                        <a:ext uri="{28A0092B-C50C-407E-A947-70E740481C1C}">
                          <a14:useLocalDpi xmlns:a14="http://schemas.microsoft.com/office/drawing/2010/main" val="0"/>
                        </a:ext>
                      </a:extLst>
                    </a:blip>
                    <a:stretch>
                      <a:fillRect/>
                    </a:stretch>
                  </pic:blipFill>
                  <pic:spPr>
                    <a:xfrm>
                      <a:off x="0" y="0"/>
                      <a:ext cx="3955311" cy="5082268"/>
                    </a:xfrm>
                    <a:prstGeom prst="rect">
                      <a:avLst/>
                    </a:prstGeom>
                  </pic:spPr>
                </pic:pic>
              </a:graphicData>
            </a:graphic>
            <wp14:sizeRelH relativeFrom="page">
              <wp14:pctWidth>0</wp14:pctWidth>
            </wp14:sizeRelH>
            <wp14:sizeRelV relativeFrom="page">
              <wp14:pctHeight>0</wp14:pctHeight>
            </wp14:sizeRelV>
          </wp:anchor>
        </w:drawing>
      </w:r>
    </w:p>
    <w:p w14:paraId="7216297B" w14:textId="41A91E6C" w:rsidR="004570C0" w:rsidRDefault="004570C0" w:rsidP="00564C2B">
      <w:pPr>
        <w:tabs>
          <w:tab w:val="left" w:pos="1680"/>
        </w:tabs>
      </w:pPr>
    </w:p>
    <w:sectPr w:rsidR="004570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71BC0"/>
    <w:multiLevelType w:val="hybridMultilevel"/>
    <w:tmpl w:val="9F2A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400F18"/>
    <w:multiLevelType w:val="hybridMultilevel"/>
    <w:tmpl w:val="1B2E3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AD4252"/>
    <w:multiLevelType w:val="hybridMultilevel"/>
    <w:tmpl w:val="EC90F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8F05EF"/>
    <w:multiLevelType w:val="hybridMultilevel"/>
    <w:tmpl w:val="9F96B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GB" w:vendorID="64" w:dllVersion="6" w:nlCheck="1" w:checkStyle="0"/>
  <w:activeWritingStyle w:appName="MSWord" w:lang="en-GB" w:vendorID="64" w:dllVersion="0" w:nlCheck="1" w:checkStyle="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ED6"/>
    <w:rsid w:val="00033ED6"/>
    <w:rsid w:val="0004532A"/>
    <w:rsid w:val="00091A26"/>
    <w:rsid w:val="00117DDC"/>
    <w:rsid w:val="00141FEE"/>
    <w:rsid w:val="00165014"/>
    <w:rsid w:val="001A2895"/>
    <w:rsid w:val="001C44EF"/>
    <w:rsid w:val="001C516F"/>
    <w:rsid w:val="00245D48"/>
    <w:rsid w:val="00273966"/>
    <w:rsid w:val="002C1B6A"/>
    <w:rsid w:val="002D519B"/>
    <w:rsid w:val="00321A83"/>
    <w:rsid w:val="003318D6"/>
    <w:rsid w:val="00331D93"/>
    <w:rsid w:val="003F51E9"/>
    <w:rsid w:val="004570C0"/>
    <w:rsid w:val="00564C2B"/>
    <w:rsid w:val="005A5506"/>
    <w:rsid w:val="00605983"/>
    <w:rsid w:val="006947DA"/>
    <w:rsid w:val="00826DEB"/>
    <w:rsid w:val="008A4A02"/>
    <w:rsid w:val="008A59F9"/>
    <w:rsid w:val="008A7F43"/>
    <w:rsid w:val="008D090B"/>
    <w:rsid w:val="00904D55"/>
    <w:rsid w:val="00A2521C"/>
    <w:rsid w:val="00A52291"/>
    <w:rsid w:val="00A5572D"/>
    <w:rsid w:val="00AA5847"/>
    <w:rsid w:val="00AE4F4D"/>
    <w:rsid w:val="00AF4D65"/>
    <w:rsid w:val="00B22D41"/>
    <w:rsid w:val="00B27F47"/>
    <w:rsid w:val="00B50C67"/>
    <w:rsid w:val="00B75345"/>
    <w:rsid w:val="00BD42B4"/>
    <w:rsid w:val="00C126F4"/>
    <w:rsid w:val="00C1788F"/>
    <w:rsid w:val="00CA104F"/>
    <w:rsid w:val="00CD31ED"/>
    <w:rsid w:val="00D9261F"/>
    <w:rsid w:val="00DA2593"/>
    <w:rsid w:val="00DA7C88"/>
    <w:rsid w:val="00DC4240"/>
    <w:rsid w:val="00E33C13"/>
    <w:rsid w:val="00EA1752"/>
    <w:rsid w:val="00F311FF"/>
    <w:rsid w:val="00F76676"/>
    <w:rsid w:val="00FD1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FD3A8"/>
  <w15:chartTrackingRefBased/>
  <w15:docId w15:val="{734C87FB-8B2A-4F83-B74A-A5993D1E5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3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1A26"/>
    <w:pPr>
      <w:ind w:left="720"/>
      <w:contextualSpacing/>
    </w:pPr>
  </w:style>
  <w:style w:type="character" w:styleId="Hyperlink">
    <w:name w:val="Hyperlink"/>
    <w:basedOn w:val="DefaultParagraphFont"/>
    <w:uiPriority w:val="99"/>
    <w:unhideWhenUsed/>
    <w:rsid w:val="008A59F9"/>
    <w:rPr>
      <w:color w:val="0563C1" w:themeColor="hyperlink"/>
      <w:u w:val="single"/>
    </w:rPr>
  </w:style>
  <w:style w:type="character" w:customStyle="1" w:styleId="UnresolvedMention">
    <w:name w:val="Unresolved Mention"/>
    <w:basedOn w:val="DefaultParagraphFont"/>
    <w:uiPriority w:val="99"/>
    <w:semiHidden/>
    <w:unhideWhenUsed/>
    <w:rsid w:val="008A5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portadowncollege.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7A98BE07</Template>
  <TotalTime>9</TotalTime>
  <Pages>1</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hsinton659</dc:creator>
  <cp:keywords/>
  <dc:description/>
  <cp:lastModifiedBy>msymington046</cp:lastModifiedBy>
  <cp:revision>5</cp:revision>
  <dcterms:created xsi:type="dcterms:W3CDTF">2019-12-06T11:48:00Z</dcterms:created>
  <dcterms:modified xsi:type="dcterms:W3CDTF">2019-12-06T12:11:00Z</dcterms:modified>
</cp:coreProperties>
</file>